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6712" w14:textId="2BB067D5" w:rsidR="009721C9" w:rsidRPr="00E85722" w:rsidRDefault="009721C9" w:rsidP="00567AFB">
      <w:pPr>
        <w:ind w:left="-180"/>
        <w:jc w:val="center"/>
        <w:rPr>
          <w:rFonts w:asciiTheme="minorHAnsi" w:hAnsiTheme="minorHAnsi" w:cstheme="minorHAnsi"/>
          <w:i/>
        </w:rPr>
      </w:pPr>
      <w:r w:rsidRPr="00E85722">
        <w:rPr>
          <w:rFonts w:asciiTheme="minorHAnsi" w:hAnsiTheme="minorHAnsi" w:cstheme="minorHAnsi"/>
          <w:i/>
        </w:rPr>
        <w:t xml:space="preserve">To ensure accessibility in accordance with the Americans with Disabilities Act (ADA), </w:t>
      </w:r>
      <w:r w:rsidR="00567AFB" w:rsidRPr="00E85722">
        <w:rPr>
          <w:rFonts w:asciiTheme="minorHAnsi" w:hAnsiTheme="minorHAnsi" w:cstheme="minorHAnsi"/>
          <w:i/>
        </w:rPr>
        <w:br/>
      </w:r>
      <w:r w:rsidRPr="00E85722">
        <w:rPr>
          <w:rFonts w:asciiTheme="minorHAnsi" w:hAnsiTheme="minorHAnsi" w:cstheme="minorHAnsi"/>
          <w:i/>
        </w:rPr>
        <w:t>please use the down arrow key to navigate this tool.</w:t>
      </w:r>
    </w:p>
    <w:p w14:paraId="0A53B93E" w14:textId="77777777" w:rsidR="009721C9" w:rsidRPr="00E85722" w:rsidRDefault="009721C9" w:rsidP="00AE1B9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D1BF681" w14:textId="28DDF096" w:rsidR="001D4C52" w:rsidRPr="00E85722" w:rsidRDefault="006A57CA" w:rsidP="00AE1B92">
      <w:pPr>
        <w:spacing w:line="276" w:lineRule="auto"/>
        <w:rPr>
          <w:rFonts w:asciiTheme="minorHAnsi" w:hAnsiTheme="minorHAnsi" w:cstheme="minorHAnsi"/>
        </w:rPr>
      </w:pPr>
      <w:r w:rsidRPr="00E85722">
        <w:rPr>
          <w:rFonts w:asciiTheme="minorHAnsi" w:hAnsiTheme="minorHAnsi" w:cstheme="minorHAnsi"/>
        </w:rPr>
        <w:t xml:space="preserve">Nevada Revised Statutes 391.675 and 391.690 </w:t>
      </w:r>
      <w:r w:rsidR="001D4C52" w:rsidRPr="00E85722">
        <w:rPr>
          <w:rFonts w:asciiTheme="minorHAnsi" w:hAnsiTheme="minorHAnsi" w:cstheme="minorHAnsi"/>
        </w:rPr>
        <w:t xml:space="preserve">allows for a </w:t>
      </w:r>
      <w:r w:rsidRPr="00E85722">
        <w:rPr>
          <w:rFonts w:asciiTheme="minorHAnsi" w:hAnsiTheme="minorHAnsi" w:cstheme="minorHAnsi"/>
        </w:rPr>
        <w:t>one-year</w:t>
      </w:r>
      <w:r w:rsidR="001D4C52" w:rsidRPr="00E85722">
        <w:rPr>
          <w:rFonts w:asciiTheme="minorHAnsi" w:hAnsiTheme="minorHAnsi" w:cstheme="minorHAnsi"/>
        </w:rPr>
        <w:t xml:space="preserve"> exemption from receiving a summative evaluation rating for qualified educators. Qualified educators must be post-probationary educators who have received ratings of Highly Effective in the two, consecutive years prior to the year of exemption. During the one-year exemption, each qualified educator must participate in a minimum of one full-observation cycle</w:t>
      </w:r>
      <w:r w:rsidRPr="00E85722">
        <w:rPr>
          <w:rFonts w:asciiTheme="minorHAnsi" w:hAnsiTheme="minorHAnsi" w:cstheme="minorHAnsi"/>
        </w:rPr>
        <w:t>, self-assessment</w:t>
      </w:r>
      <w:r w:rsidR="0084422D" w:rsidRPr="00E85722">
        <w:rPr>
          <w:rFonts w:asciiTheme="minorHAnsi" w:hAnsiTheme="minorHAnsi" w:cstheme="minorHAnsi"/>
        </w:rPr>
        <w:t>, and goal setting.</w:t>
      </w:r>
      <w:r w:rsidRPr="00E85722">
        <w:rPr>
          <w:rFonts w:asciiTheme="minorHAnsi" w:hAnsiTheme="minorHAnsi" w:cstheme="minorHAnsi"/>
        </w:rPr>
        <w:t xml:space="preserve"> </w:t>
      </w:r>
    </w:p>
    <w:p w14:paraId="61B46B56" w14:textId="77777777" w:rsidR="001D4C52" w:rsidRPr="00E85722" w:rsidRDefault="001D4C52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emographic data table"/>
        <w:tblDescription w:val="table on which the educator's name, school, dates observed are recorded"/>
      </w:tblPr>
      <w:tblGrid>
        <w:gridCol w:w="5760"/>
        <w:gridCol w:w="4320"/>
      </w:tblGrid>
      <w:tr w:rsidR="00ED61A3" w:rsidRPr="00ED61A3" w14:paraId="26CF7855" w14:textId="77777777" w:rsidTr="00E85722">
        <w:trPr>
          <w:tblHeader/>
        </w:trPr>
        <w:tc>
          <w:tcPr>
            <w:tcW w:w="5760" w:type="dxa"/>
          </w:tcPr>
          <w:p w14:paraId="55998C0D" w14:textId="3FD49F4A" w:rsidR="00B63E2E" w:rsidRPr="00ED61A3" w:rsidRDefault="00824563" w:rsidP="000D2854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 xml:space="preserve">Educator </w:t>
            </w:r>
            <w:r w:rsidR="00B63E2E" w:rsidRPr="00ED61A3">
              <w:rPr>
                <w:rFonts w:asciiTheme="minorHAnsi" w:hAnsiTheme="minorHAnsi" w:cstheme="minorHAnsi"/>
                <w:bCs/>
              </w:rPr>
              <w:t>Name:</w:t>
            </w:r>
            <w:r w:rsidR="008139CE" w:rsidRPr="00ED61A3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Educator Name"/>
                <w:tag w:val="Educator Name"/>
                <w:id w:val="-1601254153"/>
                <w:lock w:val="sdtLocked"/>
                <w:placeholder>
                  <w:docPart w:val="49EA50D4864A4532A845CAB8AA28A2E0"/>
                </w:placeholder>
                <w:showingPlcHdr/>
              </w:sdtPr>
              <w:sdtEndPr/>
              <w:sdtContent>
                <w:r w:rsidR="008139CE" w:rsidRPr="007A4706">
                  <w:rPr>
                    <w:rStyle w:val="PlaceholderText"/>
                    <w:rFonts w:asciiTheme="minorHAnsi" w:hAnsiTheme="minorHAnsi" w:cstheme="minorHAnsi"/>
                    <w:color w:val="auto"/>
                    <w:highlight w:val="lightGray"/>
                  </w:rPr>
                  <w:t>Click here to enter text</w:t>
                </w:r>
              </w:sdtContent>
            </w:sdt>
          </w:p>
        </w:tc>
        <w:tc>
          <w:tcPr>
            <w:tcW w:w="4320" w:type="dxa"/>
          </w:tcPr>
          <w:p w14:paraId="7E9EA290" w14:textId="7772D310" w:rsidR="00B63E2E" w:rsidRPr="00ED61A3" w:rsidRDefault="00B63E2E" w:rsidP="000C590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>School Name:</w:t>
            </w:r>
            <w:r w:rsidR="008139CE" w:rsidRPr="00ED61A3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School Name"/>
                <w:tag w:val="Demographic Information"/>
                <w:id w:val="-1440138544"/>
                <w:lock w:val="sdtLocked"/>
                <w:placeholder>
                  <w:docPart w:val="C969FF848B234AA2B3B66C6DB755E196"/>
                </w:placeholder>
                <w:showingPlcHdr/>
              </w:sdtPr>
              <w:sdtEndPr/>
              <w:sdtContent>
                <w:r w:rsidR="000C590A" w:rsidRPr="007A4706">
                  <w:rPr>
                    <w:rStyle w:val="PlaceholderText"/>
                    <w:rFonts w:asciiTheme="minorHAnsi" w:hAnsiTheme="minorHAnsi" w:cstheme="minorHAnsi"/>
                    <w:color w:val="auto"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</w:tr>
      <w:tr w:rsidR="00ED61A3" w:rsidRPr="00ED61A3" w14:paraId="79F76285" w14:textId="77777777" w:rsidTr="007A4706">
        <w:tc>
          <w:tcPr>
            <w:tcW w:w="5760" w:type="dxa"/>
            <w:shd w:val="clear" w:color="auto" w:fill="auto"/>
          </w:tcPr>
          <w:p w14:paraId="00481ED6" w14:textId="5AEFB5D2" w:rsidR="00B63E2E" w:rsidRPr="00ED61A3" w:rsidRDefault="00B63E2E" w:rsidP="000C590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>Date:</w:t>
            </w:r>
            <w:r w:rsidR="008139CE" w:rsidRPr="00ED61A3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  <w:shd w:val="clear" w:color="auto" w:fill="D9D9D9" w:themeFill="background1" w:themeFillShade="D9"/>
                </w:rPr>
                <w:alias w:val="Date"/>
                <w:tag w:val="Demographic Information"/>
                <w:id w:val="-520707314"/>
                <w:lock w:val="sdtLocked"/>
                <w:placeholder>
                  <w:docPart w:val="EF40E6797B16471D994718913A532AB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25EF3" w:rsidRPr="00D7049F">
                  <w:rPr>
                    <w:rFonts w:asciiTheme="minorHAnsi" w:hAnsiTheme="minorHAnsi" w:cstheme="minorHAnsi"/>
                    <w:bCs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  <w:tc>
          <w:tcPr>
            <w:tcW w:w="4320" w:type="dxa"/>
          </w:tcPr>
          <w:p w14:paraId="69D3B5EE" w14:textId="0B180BE5" w:rsidR="00B63E2E" w:rsidRPr="00ED61A3" w:rsidRDefault="00B63E2E" w:rsidP="000C590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>Evaluator:</w:t>
            </w:r>
            <w:r w:rsidR="008139CE" w:rsidRPr="00ED61A3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Evaluator Name"/>
                <w:tag w:val="Evaluator Name"/>
                <w:id w:val="-1322810111"/>
                <w:lock w:val="sdtLocked"/>
                <w:placeholder>
                  <w:docPart w:val="A0781530B724452EB3BABA8615590EDA"/>
                </w:placeholder>
                <w:showingPlcHdr/>
              </w:sdtPr>
              <w:sdtEndPr/>
              <w:sdtContent>
                <w:r w:rsidR="000C590A" w:rsidRPr="006D24A8">
                  <w:rPr>
                    <w:rStyle w:val="PlaceholderText"/>
                    <w:rFonts w:asciiTheme="minorHAnsi" w:hAnsiTheme="minorHAnsi" w:cstheme="minorHAnsi"/>
                    <w:color w:val="auto"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</w:tr>
      <w:tr w:rsidR="00ED61A3" w:rsidRPr="00ED61A3" w14:paraId="5E0407DB" w14:textId="77777777" w:rsidTr="00E85722">
        <w:tc>
          <w:tcPr>
            <w:tcW w:w="5760" w:type="dxa"/>
          </w:tcPr>
          <w:p w14:paraId="676B96D1" w14:textId="1B9C5175" w:rsidR="00FB50EA" w:rsidRPr="00ED61A3" w:rsidRDefault="007B2AA6" w:rsidP="00625EF3">
            <w:pPr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>O</w:t>
            </w:r>
            <w:r w:rsidR="00625EF3" w:rsidRPr="00ED61A3">
              <w:rPr>
                <w:rFonts w:asciiTheme="minorHAnsi" w:hAnsiTheme="minorHAnsi" w:cstheme="minorHAnsi"/>
                <w:bCs/>
              </w:rPr>
              <w:t>bservation</w:t>
            </w:r>
            <w:r w:rsidR="00E85722" w:rsidRPr="00ED61A3">
              <w:rPr>
                <w:rFonts w:asciiTheme="minorHAnsi" w:hAnsiTheme="minorHAnsi" w:cstheme="minorHAnsi"/>
                <w:bCs/>
              </w:rPr>
              <w:t xml:space="preserve"> Date</w:t>
            </w:r>
            <w:r w:rsidR="00625EF3" w:rsidRPr="00ED61A3">
              <w:rPr>
                <w:rFonts w:asciiTheme="minorHAnsi" w:hAnsiTheme="minorHAnsi" w:cstheme="minorHAnsi"/>
                <w:bCs/>
              </w:rPr>
              <w:t>s</w:t>
            </w:r>
            <w:r w:rsidR="00FB50EA" w:rsidRPr="00ED61A3">
              <w:rPr>
                <w:rFonts w:asciiTheme="minorHAnsi" w:hAnsiTheme="minorHAnsi" w:cstheme="minorHAnsi"/>
                <w:bCs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Observation Dates"/>
                <w:tag w:val="Observation Dates"/>
                <w:id w:val="-1238785908"/>
                <w:lock w:val="sdtLocked"/>
                <w:placeholder>
                  <w:docPart w:val="4A0BD84C0D7645978FD079B2D1753DE0"/>
                </w:placeholder>
                <w:showingPlcHdr/>
              </w:sdtPr>
              <w:sdtEndPr/>
              <w:sdtContent>
                <w:r w:rsidR="00FB50EA" w:rsidRPr="007A4706">
                  <w:rPr>
                    <w:rStyle w:val="PlaceholderText"/>
                    <w:rFonts w:asciiTheme="minorHAnsi" w:hAnsiTheme="minorHAnsi" w:cstheme="minorHAnsi"/>
                    <w:color w:val="auto"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  <w:tc>
          <w:tcPr>
            <w:tcW w:w="4320" w:type="dxa"/>
            <w:vAlign w:val="bottom"/>
          </w:tcPr>
          <w:p w14:paraId="228B8899" w14:textId="2B68B9C3" w:rsidR="00FB50EA" w:rsidRPr="00ED61A3" w:rsidRDefault="00E85722" w:rsidP="00625EF3">
            <w:pPr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 xml:space="preserve">Conference </w:t>
            </w:r>
            <w:r w:rsidR="00625EF3" w:rsidRPr="00ED61A3">
              <w:rPr>
                <w:rFonts w:asciiTheme="minorHAnsi" w:hAnsiTheme="minorHAnsi" w:cstheme="minorHAnsi"/>
                <w:bCs/>
              </w:rPr>
              <w:t xml:space="preserve">Dates: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Conference Dates"/>
                <w:tag w:val="Conference Dates"/>
                <w:id w:val="-642976862"/>
                <w:placeholder>
                  <w:docPart w:val="BD38D81661C4420B955FFDA3E34E49A9"/>
                </w:placeholder>
                <w:showingPlcHdr/>
              </w:sdtPr>
              <w:sdtEndPr/>
              <w:sdtContent>
                <w:r w:rsidR="00BD6E24" w:rsidRPr="007A4706">
                  <w:rPr>
                    <w:rStyle w:val="PlaceholderText"/>
                    <w:rFonts w:asciiTheme="minorHAnsi" w:hAnsiTheme="minorHAnsi" w:cstheme="minorHAnsi"/>
                    <w:color w:val="auto"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</w:tr>
    </w:tbl>
    <w:p w14:paraId="487F688D" w14:textId="77777777" w:rsidR="00082A92" w:rsidRPr="00E85722" w:rsidRDefault="00082A92" w:rsidP="00FF1814">
      <w:pPr>
        <w:rPr>
          <w:rFonts w:asciiTheme="minorHAnsi" w:hAnsiTheme="minorHAnsi" w:cstheme="minorHAnsi"/>
        </w:rPr>
      </w:pPr>
    </w:p>
    <w:p w14:paraId="39D425A9" w14:textId="77777777" w:rsidR="00082A92" w:rsidRPr="0006687F" w:rsidRDefault="00082A92" w:rsidP="00082A92">
      <w:pPr>
        <w:pStyle w:val="Heading3"/>
        <w:rPr>
          <w:rFonts w:asciiTheme="minorHAnsi" w:hAnsiTheme="minorHAnsi" w:cstheme="minorHAnsi"/>
          <w:sz w:val="24"/>
        </w:rPr>
      </w:pPr>
      <w:r w:rsidRPr="0006687F">
        <w:rPr>
          <w:rFonts w:asciiTheme="minorHAnsi" w:hAnsiTheme="minorHAnsi" w:cstheme="minorHAnsi"/>
          <w:sz w:val="24"/>
        </w:rPr>
        <w:t>Observation Cycle Verification</w:t>
      </w:r>
    </w:p>
    <w:p w14:paraId="432E24DC" w14:textId="77777777" w:rsidR="00082A92" w:rsidRPr="00E85722" w:rsidRDefault="00082A92" w:rsidP="00082A92">
      <w:pPr>
        <w:tabs>
          <w:tab w:val="left" w:pos="9089"/>
        </w:tabs>
        <w:ind w:right="-720"/>
        <w:jc w:val="both"/>
        <w:rPr>
          <w:rFonts w:asciiTheme="minorHAnsi" w:hAnsiTheme="minorHAnsi" w:cstheme="minorHAnsi"/>
          <w:bCs/>
        </w:rPr>
      </w:pPr>
      <w:r w:rsidRPr="00E85722">
        <w:rPr>
          <w:rFonts w:asciiTheme="minorHAnsi" w:hAnsiTheme="minorHAnsi" w:cstheme="minorHAnsi"/>
          <w:bCs/>
        </w:rPr>
        <w:tab/>
      </w:r>
    </w:p>
    <w:p w14:paraId="5C48DCFE" w14:textId="78825942" w:rsidR="00082A92" w:rsidRPr="00ED61A3" w:rsidRDefault="00082A92" w:rsidP="00082A92">
      <w:pPr>
        <w:spacing w:line="276" w:lineRule="auto"/>
        <w:rPr>
          <w:rFonts w:asciiTheme="minorHAnsi" w:hAnsiTheme="minorHAnsi" w:cstheme="minorHAnsi"/>
        </w:rPr>
      </w:pPr>
      <w:r w:rsidRPr="00ED61A3">
        <w:rPr>
          <w:rFonts w:asciiTheme="minorHAnsi" w:hAnsiTheme="minorHAnsi" w:cstheme="minorHAnsi"/>
        </w:rPr>
        <w:t xml:space="preserve">I, </w:t>
      </w:r>
      <w:sdt>
        <w:sdtPr>
          <w:rPr>
            <w:rFonts w:asciiTheme="minorHAnsi" w:hAnsiTheme="minorHAnsi" w:cstheme="minorHAnsi"/>
          </w:rPr>
          <w:alias w:val="Educator Name"/>
          <w:tag w:val="Educator Name"/>
          <w:id w:val="-337622184"/>
          <w:placeholder>
            <w:docPart w:val="35A0C10ED8FB457D894FBB4353B07B8B"/>
          </w:placeholder>
          <w:showingPlcHdr/>
        </w:sdtPr>
        <w:sdtEndPr/>
        <w:sdtContent>
          <w:r w:rsidRPr="006D24A8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Pr="00ED61A3">
        <w:rPr>
          <w:rFonts w:asciiTheme="minorHAnsi" w:hAnsiTheme="minorHAnsi" w:cstheme="minorHAnsi"/>
        </w:rPr>
        <w:t>, have received an electronic copy of the Summary of Evidence from the Observation Cycle</w:t>
      </w:r>
      <w:r w:rsidR="000E4287" w:rsidRPr="00ED61A3">
        <w:rPr>
          <w:rFonts w:asciiTheme="minorHAnsi" w:hAnsiTheme="minorHAnsi" w:cstheme="minorHAnsi"/>
        </w:rPr>
        <w:t xml:space="preserve"> (consisting of at least one complete cycle of a pre-conference, classroom observation, and post-conference)</w:t>
      </w:r>
      <w:r w:rsidR="0047058E" w:rsidRPr="00ED61A3">
        <w:rPr>
          <w:rFonts w:asciiTheme="minorHAnsi" w:hAnsiTheme="minorHAnsi" w:cstheme="minorHAnsi"/>
        </w:rPr>
        <w:t>.</w:t>
      </w:r>
    </w:p>
    <w:p w14:paraId="2F502CE3" w14:textId="77777777" w:rsidR="00AA5D09" w:rsidRPr="00E85722" w:rsidRDefault="00AA5D09" w:rsidP="00082A92">
      <w:pPr>
        <w:spacing w:line="276" w:lineRule="auto"/>
        <w:rPr>
          <w:rFonts w:asciiTheme="minorHAnsi" w:hAnsiTheme="minorHAnsi" w:cstheme="minorHAnsi"/>
        </w:rPr>
      </w:pPr>
    </w:p>
    <w:p w14:paraId="13B6103F" w14:textId="430DF06F" w:rsidR="00AA5D09" w:rsidRPr="0006687F" w:rsidRDefault="00AA5D09" w:rsidP="00AA5D09">
      <w:pPr>
        <w:pStyle w:val="Heading3"/>
        <w:rPr>
          <w:rFonts w:asciiTheme="minorHAnsi" w:hAnsiTheme="minorHAnsi" w:cstheme="minorHAnsi"/>
          <w:sz w:val="24"/>
        </w:rPr>
      </w:pPr>
      <w:r w:rsidRPr="0006687F">
        <w:rPr>
          <w:rFonts w:asciiTheme="minorHAnsi" w:hAnsiTheme="minorHAnsi" w:cstheme="minorHAnsi"/>
          <w:sz w:val="24"/>
        </w:rPr>
        <w:t>Goal Setting Verification</w:t>
      </w:r>
    </w:p>
    <w:p w14:paraId="08CDA13A" w14:textId="77777777" w:rsidR="0084422D" w:rsidRPr="00E85722" w:rsidRDefault="0084422D" w:rsidP="0084422D">
      <w:pPr>
        <w:rPr>
          <w:rFonts w:asciiTheme="minorHAnsi" w:hAnsiTheme="minorHAnsi" w:cstheme="minorHAnsi"/>
        </w:rPr>
      </w:pPr>
    </w:p>
    <w:p w14:paraId="3AFAB7B9" w14:textId="6089EA92" w:rsidR="00C05E0B" w:rsidRPr="00ED61A3" w:rsidRDefault="0084422D" w:rsidP="00AA5D09">
      <w:pPr>
        <w:spacing w:line="276" w:lineRule="auto"/>
        <w:rPr>
          <w:rFonts w:asciiTheme="minorHAnsi" w:hAnsiTheme="minorHAnsi" w:cstheme="minorHAnsi"/>
        </w:rPr>
      </w:pPr>
      <w:r w:rsidRPr="00ED61A3">
        <w:rPr>
          <w:rFonts w:asciiTheme="minorHAnsi" w:hAnsiTheme="minorHAnsi" w:cstheme="minorHAnsi"/>
        </w:rPr>
        <w:t xml:space="preserve">I, </w:t>
      </w:r>
      <w:sdt>
        <w:sdtPr>
          <w:rPr>
            <w:rFonts w:asciiTheme="minorHAnsi" w:hAnsiTheme="minorHAnsi" w:cstheme="minorHAnsi"/>
          </w:rPr>
          <w:alias w:val="Educator Name"/>
          <w:tag w:val="Educator Name"/>
          <w:id w:val="1967234009"/>
          <w:placeholder>
            <w:docPart w:val="77FBE775ABAA4C1AB98F2F019A51661B"/>
          </w:placeholder>
          <w:showingPlcHdr/>
        </w:sdtPr>
        <w:sdtEndPr/>
        <w:sdtContent>
          <w:r w:rsidR="00A80A4C" w:rsidRPr="006D24A8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A80A4C" w:rsidRPr="00ED61A3">
        <w:rPr>
          <w:rFonts w:asciiTheme="minorHAnsi" w:hAnsiTheme="minorHAnsi" w:cstheme="minorHAnsi"/>
        </w:rPr>
        <w:t xml:space="preserve">, </w:t>
      </w:r>
      <w:r w:rsidRPr="00ED61A3">
        <w:rPr>
          <w:rFonts w:asciiTheme="minorHAnsi" w:hAnsiTheme="minorHAnsi" w:cstheme="minorHAnsi"/>
        </w:rPr>
        <w:t xml:space="preserve">verify that I set a </w:t>
      </w:r>
      <w:r w:rsidR="007B2AA6" w:rsidRPr="00ED61A3">
        <w:rPr>
          <w:rFonts w:asciiTheme="minorHAnsi" w:hAnsiTheme="minorHAnsi" w:cstheme="minorHAnsi"/>
        </w:rPr>
        <w:t>Student Learning Goal (SLG) or Library Program Goal</w:t>
      </w:r>
      <w:r w:rsidR="00567AFB" w:rsidRPr="00ED61A3">
        <w:rPr>
          <w:rFonts w:asciiTheme="minorHAnsi" w:hAnsiTheme="minorHAnsi" w:cstheme="minorHAnsi"/>
        </w:rPr>
        <w:t xml:space="preserve"> (LPG)</w:t>
      </w:r>
      <w:r w:rsidR="007B2AA6" w:rsidRPr="00ED61A3">
        <w:rPr>
          <w:rFonts w:asciiTheme="minorHAnsi" w:hAnsiTheme="minorHAnsi" w:cstheme="minorHAnsi"/>
        </w:rPr>
        <w:t xml:space="preserve"> </w:t>
      </w:r>
      <w:r w:rsidR="00BF7608" w:rsidRPr="00ED61A3">
        <w:rPr>
          <w:rFonts w:asciiTheme="minorHAnsi" w:hAnsiTheme="minorHAnsi" w:cstheme="minorHAnsi"/>
        </w:rPr>
        <w:t>AND</w:t>
      </w:r>
      <w:r w:rsidR="007B2AA6" w:rsidRPr="00ED61A3">
        <w:rPr>
          <w:rFonts w:asciiTheme="minorHAnsi" w:hAnsiTheme="minorHAnsi" w:cstheme="minorHAnsi"/>
        </w:rPr>
        <w:t xml:space="preserve"> a </w:t>
      </w:r>
      <w:r w:rsidRPr="00ED61A3">
        <w:rPr>
          <w:rFonts w:asciiTheme="minorHAnsi" w:hAnsiTheme="minorHAnsi" w:cstheme="minorHAnsi"/>
        </w:rPr>
        <w:t>Professional Practice Goal (PPG).</w:t>
      </w:r>
    </w:p>
    <w:p w14:paraId="743C0515" w14:textId="069ADEE0" w:rsidR="0084422D" w:rsidRPr="00ED61A3" w:rsidRDefault="0084422D" w:rsidP="001002A2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ED61A3">
        <w:rPr>
          <w:rFonts w:asciiTheme="minorHAnsi" w:hAnsiTheme="minorHAnsi" w:cstheme="minorHAnsi"/>
          <w:b/>
          <w:bCs/>
        </w:rPr>
        <w:t>OR</w:t>
      </w:r>
    </w:p>
    <w:p w14:paraId="340B84A9" w14:textId="6C437501" w:rsidR="0084422D" w:rsidRPr="00ED61A3" w:rsidRDefault="0084422D" w:rsidP="00AA5D09">
      <w:pPr>
        <w:spacing w:line="276" w:lineRule="auto"/>
        <w:rPr>
          <w:rFonts w:asciiTheme="minorHAnsi" w:hAnsiTheme="minorHAnsi" w:cstheme="minorHAnsi"/>
        </w:rPr>
      </w:pPr>
      <w:r w:rsidRPr="00ED61A3">
        <w:rPr>
          <w:rFonts w:asciiTheme="minorHAnsi" w:hAnsiTheme="minorHAnsi" w:cstheme="minorHAnsi"/>
        </w:rPr>
        <w:t xml:space="preserve">I, </w:t>
      </w:r>
      <w:sdt>
        <w:sdtPr>
          <w:rPr>
            <w:rFonts w:asciiTheme="minorHAnsi" w:hAnsiTheme="minorHAnsi" w:cstheme="minorHAnsi"/>
          </w:rPr>
          <w:alias w:val="Educator Name"/>
          <w:tag w:val="Educator Name"/>
          <w:id w:val="-738019839"/>
          <w:lock w:val="sdtLocked"/>
          <w:placeholder>
            <w:docPart w:val="307BCB7D34C34734A3C3744775A87A7D"/>
          </w:placeholder>
          <w:showingPlcHdr/>
        </w:sdtPr>
        <w:sdtEndPr/>
        <w:sdtContent>
          <w:r w:rsidRPr="006D24A8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Pr="00ED61A3">
        <w:rPr>
          <w:rFonts w:asciiTheme="minorHAnsi" w:hAnsiTheme="minorHAnsi" w:cstheme="minorHAnsi"/>
        </w:rPr>
        <w:t>,</w:t>
      </w:r>
      <w:r w:rsidR="0081577F" w:rsidRPr="00ED61A3">
        <w:rPr>
          <w:rFonts w:asciiTheme="minorHAnsi" w:hAnsiTheme="minorHAnsi" w:cstheme="minorHAnsi"/>
        </w:rPr>
        <w:t xml:space="preserve"> </w:t>
      </w:r>
      <w:r w:rsidRPr="00ED61A3">
        <w:rPr>
          <w:rFonts w:asciiTheme="minorHAnsi" w:hAnsiTheme="minorHAnsi" w:cstheme="minorHAnsi"/>
        </w:rPr>
        <w:t xml:space="preserve">serving in the role of, </w:t>
      </w:r>
      <w:sdt>
        <w:sdtPr>
          <w:rPr>
            <w:rFonts w:asciiTheme="minorHAnsi" w:hAnsiTheme="minorHAnsi" w:cstheme="minorHAnsi"/>
          </w:rPr>
          <w:alias w:val="Position Title"/>
          <w:tag w:val="Position Title"/>
          <w:id w:val="-1170483832"/>
          <w:lock w:val="sdtLocked"/>
          <w:placeholder>
            <w:docPart w:val="B8CBACEA18AA4AA9BD0BB12033185867"/>
          </w:placeholder>
          <w:showingPlcHdr/>
        </w:sdtPr>
        <w:sdtEndPr/>
        <w:sdtContent>
          <w:r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Pr="00ED61A3">
        <w:rPr>
          <w:rFonts w:asciiTheme="minorHAnsi" w:hAnsiTheme="minorHAnsi" w:cstheme="minorHAnsi"/>
        </w:rPr>
        <w:t xml:space="preserve">, </w:t>
      </w:r>
      <w:r w:rsidR="005E4B93" w:rsidRPr="00ED61A3">
        <w:rPr>
          <w:rFonts w:asciiTheme="minorHAnsi" w:hAnsiTheme="minorHAnsi" w:cstheme="minorHAnsi"/>
        </w:rPr>
        <w:t>was</w:t>
      </w:r>
      <w:r w:rsidRPr="00ED61A3">
        <w:rPr>
          <w:rFonts w:asciiTheme="minorHAnsi" w:hAnsiTheme="minorHAnsi" w:cstheme="minorHAnsi"/>
        </w:rPr>
        <w:t xml:space="preserve"> not required to set a Student Learning Goal</w:t>
      </w:r>
      <w:r w:rsidR="00567AFB" w:rsidRPr="00ED61A3">
        <w:rPr>
          <w:rFonts w:asciiTheme="minorHAnsi" w:hAnsiTheme="minorHAnsi" w:cstheme="minorHAnsi"/>
        </w:rPr>
        <w:t xml:space="preserve"> (SLG)</w:t>
      </w:r>
      <w:r w:rsidRPr="00ED61A3">
        <w:rPr>
          <w:rFonts w:asciiTheme="minorHAnsi" w:hAnsiTheme="minorHAnsi" w:cstheme="minorHAnsi"/>
        </w:rPr>
        <w:t xml:space="preserve">. </w:t>
      </w:r>
    </w:p>
    <w:p w14:paraId="161267A2" w14:textId="77777777" w:rsidR="00082A92" w:rsidRPr="00E85722" w:rsidRDefault="00082A92" w:rsidP="00543C8C">
      <w:pPr>
        <w:pStyle w:val="Heading3"/>
        <w:rPr>
          <w:rFonts w:asciiTheme="minorHAnsi" w:hAnsiTheme="minorHAnsi" w:cstheme="minorHAnsi"/>
          <w:sz w:val="24"/>
        </w:rPr>
      </w:pPr>
    </w:p>
    <w:p w14:paraId="45DC728E" w14:textId="7B28A99E" w:rsidR="00331848" w:rsidRPr="0006687F" w:rsidRDefault="00AE56D4" w:rsidP="00543C8C">
      <w:pPr>
        <w:pStyle w:val="Heading3"/>
        <w:rPr>
          <w:rFonts w:asciiTheme="minorHAnsi" w:hAnsiTheme="minorHAnsi" w:cstheme="minorHAnsi"/>
          <w:sz w:val="24"/>
        </w:rPr>
      </w:pPr>
      <w:r w:rsidRPr="0006687F">
        <w:rPr>
          <w:rFonts w:asciiTheme="minorHAnsi" w:hAnsiTheme="minorHAnsi" w:cstheme="minorHAnsi"/>
          <w:sz w:val="24"/>
        </w:rPr>
        <w:t xml:space="preserve">Exemption </w:t>
      </w:r>
      <w:r w:rsidR="00733057" w:rsidRPr="0006687F">
        <w:rPr>
          <w:rFonts w:asciiTheme="minorHAnsi" w:hAnsiTheme="minorHAnsi" w:cstheme="minorHAnsi"/>
          <w:sz w:val="24"/>
        </w:rPr>
        <w:t>Verification</w:t>
      </w:r>
    </w:p>
    <w:p w14:paraId="35239B89" w14:textId="77777777" w:rsidR="00E15FAE" w:rsidRPr="00E85722" w:rsidRDefault="00E15FAE" w:rsidP="00E15FAE">
      <w:pPr>
        <w:tabs>
          <w:tab w:val="left" w:pos="9089"/>
        </w:tabs>
        <w:ind w:right="-720"/>
        <w:jc w:val="both"/>
        <w:rPr>
          <w:rFonts w:asciiTheme="minorHAnsi" w:hAnsiTheme="minorHAnsi" w:cstheme="minorHAnsi"/>
          <w:bCs/>
        </w:rPr>
      </w:pPr>
      <w:r w:rsidRPr="00E85722">
        <w:rPr>
          <w:rFonts w:asciiTheme="minorHAnsi" w:hAnsiTheme="minorHAnsi" w:cstheme="minorHAnsi"/>
          <w:bCs/>
        </w:rPr>
        <w:tab/>
      </w:r>
    </w:p>
    <w:p w14:paraId="2B17448F" w14:textId="66E39DEE" w:rsidR="00B57AD2" w:rsidRPr="00E85722" w:rsidRDefault="00CE5BA7" w:rsidP="00B57AD2">
      <w:pPr>
        <w:spacing w:line="276" w:lineRule="auto"/>
        <w:rPr>
          <w:rFonts w:asciiTheme="minorHAnsi" w:hAnsiTheme="minorHAnsi" w:cstheme="minorHAnsi"/>
        </w:rPr>
      </w:pPr>
      <w:r w:rsidRPr="00ED61A3">
        <w:rPr>
          <w:rFonts w:asciiTheme="minorHAnsi" w:hAnsiTheme="minorHAnsi" w:cstheme="minorHAnsi"/>
        </w:rPr>
        <w:t>I</w:t>
      </w:r>
      <w:r w:rsidR="00F6471A" w:rsidRPr="00ED61A3">
        <w:rPr>
          <w:rFonts w:asciiTheme="minorHAnsi" w:hAnsiTheme="minorHAnsi" w:cstheme="minorHAnsi"/>
        </w:rPr>
        <w:t>,</w:t>
      </w:r>
      <w:r w:rsidRPr="00ED61A3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Administrator Name"/>
          <w:tag w:val="Administrator Name"/>
          <w:id w:val="-1910527784"/>
          <w:lock w:val="sdtLocked"/>
          <w:placeholder>
            <w:docPart w:val="E339A7EF20EE4440A46E564361863186"/>
          </w:placeholder>
          <w:showingPlcHdr/>
        </w:sdtPr>
        <w:sdtEndPr/>
        <w:sdtContent>
          <w:r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F6471A" w:rsidRPr="00ED61A3">
        <w:rPr>
          <w:rFonts w:asciiTheme="minorHAnsi" w:hAnsiTheme="minorHAnsi" w:cstheme="minorHAnsi"/>
        </w:rPr>
        <w:t>,</w:t>
      </w:r>
      <w:r w:rsidR="00AE56D4" w:rsidRPr="00ED61A3">
        <w:rPr>
          <w:rFonts w:asciiTheme="minorHAnsi" w:hAnsiTheme="minorHAnsi" w:cstheme="minorHAnsi"/>
        </w:rPr>
        <w:t xml:space="preserve"> </w:t>
      </w:r>
      <w:r w:rsidR="00733057" w:rsidRPr="00ED61A3">
        <w:rPr>
          <w:rFonts w:asciiTheme="minorHAnsi" w:hAnsiTheme="minorHAnsi" w:cstheme="minorHAnsi"/>
        </w:rPr>
        <w:t xml:space="preserve">verify </w:t>
      </w:r>
      <w:r w:rsidR="00AE56D4" w:rsidRPr="00ED61A3">
        <w:rPr>
          <w:rFonts w:asciiTheme="minorHAnsi" w:hAnsiTheme="minorHAnsi" w:cstheme="minorHAnsi"/>
        </w:rPr>
        <w:t xml:space="preserve">that </w:t>
      </w:r>
      <w:sdt>
        <w:sdtPr>
          <w:rPr>
            <w:rFonts w:asciiTheme="minorHAnsi" w:hAnsiTheme="minorHAnsi" w:cstheme="minorHAnsi"/>
          </w:rPr>
          <w:alias w:val="Educator Name"/>
          <w:tag w:val="Educator Name"/>
          <w:id w:val="1398482791"/>
          <w:lock w:val="sdtLocked"/>
          <w:placeholder>
            <w:docPart w:val="174B40A2BCB24CFF914A09BB5FB2D3EE"/>
          </w:placeholder>
          <w:showingPlcHdr/>
        </w:sdtPr>
        <w:sdtEndPr/>
        <w:sdtContent>
          <w:r w:rsidR="00AE56D4"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C552FE" w:rsidRPr="00ED61A3">
        <w:rPr>
          <w:rFonts w:asciiTheme="minorHAnsi" w:hAnsiTheme="minorHAnsi" w:cstheme="minorHAnsi"/>
        </w:rPr>
        <w:t xml:space="preserve">, </w:t>
      </w:r>
      <w:r w:rsidRPr="00ED61A3">
        <w:rPr>
          <w:rFonts w:asciiTheme="minorHAnsi" w:hAnsiTheme="minorHAnsi" w:cstheme="minorHAnsi"/>
        </w:rPr>
        <w:t xml:space="preserve">received </w:t>
      </w:r>
      <w:r w:rsidR="00AE56D4" w:rsidRPr="00ED61A3">
        <w:rPr>
          <w:rFonts w:asciiTheme="minorHAnsi" w:hAnsiTheme="minorHAnsi" w:cstheme="minorHAnsi"/>
        </w:rPr>
        <w:t xml:space="preserve">an evaluation </w:t>
      </w:r>
      <w:r w:rsidR="00733057" w:rsidRPr="00ED61A3">
        <w:rPr>
          <w:rFonts w:asciiTheme="minorHAnsi" w:hAnsiTheme="minorHAnsi" w:cstheme="minorHAnsi"/>
        </w:rPr>
        <w:t xml:space="preserve">rating </w:t>
      </w:r>
      <w:r w:rsidR="00AE56D4" w:rsidRPr="00ED61A3">
        <w:rPr>
          <w:rFonts w:asciiTheme="minorHAnsi" w:hAnsiTheme="minorHAnsi" w:cstheme="minorHAnsi"/>
        </w:rPr>
        <w:t xml:space="preserve">of </w:t>
      </w:r>
      <w:r w:rsidR="00AE56D4" w:rsidRPr="00ED61A3">
        <w:rPr>
          <w:rFonts w:asciiTheme="minorHAnsi" w:hAnsiTheme="minorHAnsi" w:cstheme="minorHAnsi"/>
          <w:b/>
        </w:rPr>
        <w:t>Highly Effective</w:t>
      </w:r>
      <w:r w:rsidR="00AE56D4" w:rsidRPr="00ED61A3">
        <w:rPr>
          <w:rFonts w:asciiTheme="minorHAnsi" w:hAnsiTheme="minorHAnsi" w:cstheme="minorHAnsi"/>
        </w:rPr>
        <w:t xml:space="preserve"> for </w:t>
      </w:r>
      <w:r w:rsidR="00733057" w:rsidRPr="00ED61A3">
        <w:rPr>
          <w:rFonts w:asciiTheme="minorHAnsi" w:hAnsiTheme="minorHAnsi" w:cstheme="minorHAnsi"/>
        </w:rPr>
        <w:t>the</w:t>
      </w:r>
      <w:r w:rsidR="00133356" w:rsidRPr="00ED61A3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School Year (Last Year)"/>
          <w:tag w:val="School Year (Last Year)"/>
          <w:id w:val="249637019"/>
          <w:placeholder>
            <w:docPart w:val="9405BE5D97C34CE6B30CFBC32DA326CC"/>
          </w:placeholder>
          <w:showingPlcHdr/>
        </w:sdtPr>
        <w:sdtEndPr/>
        <w:sdtContent>
          <w:r w:rsidR="00387D28"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387D28" w:rsidRPr="00ED61A3">
        <w:rPr>
          <w:rFonts w:asciiTheme="minorHAnsi" w:hAnsiTheme="minorHAnsi" w:cstheme="minorHAnsi"/>
        </w:rPr>
        <w:t xml:space="preserve"> </w:t>
      </w:r>
      <w:r w:rsidR="00EC7C3D" w:rsidRPr="00ED61A3">
        <w:rPr>
          <w:rFonts w:asciiTheme="minorHAnsi" w:hAnsiTheme="minorHAnsi" w:cstheme="minorHAnsi"/>
        </w:rPr>
        <w:t xml:space="preserve">and </w:t>
      </w:r>
      <w:sdt>
        <w:sdtPr>
          <w:rPr>
            <w:rFonts w:asciiTheme="minorHAnsi" w:hAnsiTheme="minorHAnsi" w:cstheme="minorHAnsi"/>
          </w:rPr>
          <w:alias w:val="School Year (Prior Year)"/>
          <w:tag w:val="School Year (Prior Year)"/>
          <w:id w:val="-1065258670"/>
          <w:placeholder>
            <w:docPart w:val="96F122CAC45F467F99569EF977D28EB8"/>
          </w:placeholder>
          <w:showingPlcHdr/>
        </w:sdtPr>
        <w:sdtEndPr/>
        <w:sdtContent>
          <w:r w:rsidR="00C47FC6"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C47FC6" w:rsidRPr="00ED61A3">
        <w:rPr>
          <w:rFonts w:asciiTheme="minorHAnsi" w:hAnsiTheme="minorHAnsi" w:cstheme="minorHAnsi"/>
        </w:rPr>
        <w:t xml:space="preserve"> </w:t>
      </w:r>
      <w:r w:rsidR="00133356" w:rsidRPr="00ED61A3">
        <w:rPr>
          <w:rFonts w:asciiTheme="minorHAnsi" w:hAnsiTheme="minorHAnsi" w:cstheme="minorHAnsi"/>
        </w:rPr>
        <w:t>school years</w:t>
      </w:r>
      <w:r w:rsidR="00483BED" w:rsidRPr="00ED61A3">
        <w:rPr>
          <w:rFonts w:asciiTheme="minorHAnsi" w:hAnsiTheme="minorHAnsi" w:cstheme="minorHAnsi"/>
        </w:rPr>
        <w:t xml:space="preserve">; </w:t>
      </w:r>
      <w:r w:rsidR="001D4C52" w:rsidRPr="00ED61A3">
        <w:rPr>
          <w:rFonts w:asciiTheme="minorHAnsi" w:hAnsiTheme="minorHAnsi" w:cstheme="minorHAnsi"/>
        </w:rPr>
        <w:t>therefore</w:t>
      </w:r>
      <w:r w:rsidR="00E4498C" w:rsidRPr="00ED61A3">
        <w:rPr>
          <w:rFonts w:asciiTheme="minorHAnsi" w:hAnsiTheme="minorHAnsi" w:cstheme="minorHAnsi"/>
        </w:rPr>
        <w:t>,</w:t>
      </w:r>
      <w:r w:rsidR="001D4C52" w:rsidRPr="00ED61A3">
        <w:rPr>
          <w:rFonts w:asciiTheme="minorHAnsi" w:hAnsiTheme="minorHAnsi" w:cstheme="minorHAnsi"/>
        </w:rPr>
        <w:t xml:space="preserve"> </w:t>
      </w:r>
      <w:r w:rsidR="00C552FE" w:rsidRPr="00ED61A3">
        <w:rPr>
          <w:rFonts w:asciiTheme="minorHAnsi" w:hAnsiTheme="minorHAnsi" w:cstheme="minorHAnsi"/>
        </w:rPr>
        <w:t xml:space="preserve">the </w:t>
      </w:r>
      <w:r w:rsidR="001203FB" w:rsidRPr="00ED61A3">
        <w:rPr>
          <w:rFonts w:asciiTheme="minorHAnsi" w:hAnsiTheme="minorHAnsi" w:cstheme="minorHAnsi"/>
        </w:rPr>
        <w:t>Educator</w:t>
      </w:r>
      <w:r w:rsidR="00C552FE" w:rsidRPr="00ED61A3">
        <w:rPr>
          <w:rFonts w:asciiTheme="minorHAnsi" w:hAnsiTheme="minorHAnsi" w:cstheme="minorHAnsi"/>
        </w:rPr>
        <w:t xml:space="preserve"> above </w:t>
      </w:r>
      <w:r w:rsidR="00483BED" w:rsidRPr="00ED61A3">
        <w:rPr>
          <w:rFonts w:asciiTheme="minorHAnsi" w:hAnsiTheme="minorHAnsi" w:cstheme="minorHAnsi"/>
        </w:rPr>
        <w:t xml:space="preserve">is exempt </w:t>
      </w:r>
      <w:r w:rsidR="00AE56D4" w:rsidRPr="00ED61A3">
        <w:rPr>
          <w:rFonts w:asciiTheme="minorHAnsi" w:hAnsiTheme="minorHAnsi" w:cstheme="minorHAnsi"/>
        </w:rPr>
        <w:t>from a Summative Evaluation</w:t>
      </w:r>
      <w:r w:rsidR="00471C89" w:rsidRPr="00ED61A3">
        <w:rPr>
          <w:rFonts w:asciiTheme="minorHAnsi" w:hAnsiTheme="minorHAnsi" w:cstheme="minorHAnsi"/>
        </w:rPr>
        <w:t xml:space="preserve"> </w:t>
      </w:r>
      <w:r w:rsidR="00D94B2B" w:rsidRPr="00ED61A3">
        <w:rPr>
          <w:rFonts w:asciiTheme="minorHAnsi" w:hAnsiTheme="minorHAnsi" w:cstheme="minorHAnsi"/>
        </w:rPr>
        <w:t xml:space="preserve">Rating </w:t>
      </w:r>
      <w:r w:rsidR="00471C89" w:rsidRPr="00ED61A3">
        <w:rPr>
          <w:rFonts w:asciiTheme="minorHAnsi" w:hAnsiTheme="minorHAnsi" w:cstheme="minorHAnsi"/>
        </w:rPr>
        <w:t xml:space="preserve">for the </w:t>
      </w:r>
      <w:sdt>
        <w:sdtPr>
          <w:rPr>
            <w:rFonts w:asciiTheme="minorHAnsi" w:hAnsiTheme="minorHAnsi" w:cstheme="minorHAnsi"/>
          </w:rPr>
          <w:alias w:val="Current Year"/>
          <w:tag w:val="Current Year"/>
          <w:id w:val="1441025906"/>
          <w:placeholder>
            <w:docPart w:val="DefaultPlaceholder_1082065158"/>
          </w:placeholder>
          <w:showingPlcHdr/>
        </w:sdtPr>
        <w:sdtEndPr/>
        <w:sdtContent>
          <w:r w:rsidR="00E4498C"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520D87" w:rsidRPr="00ED61A3">
        <w:rPr>
          <w:rFonts w:asciiTheme="minorHAnsi" w:hAnsiTheme="minorHAnsi" w:cstheme="minorHAnsi"/>
        </w:rPr>
        <w:t xml:space="preserve"> </w:t>
      </w:r>
      <w:r w:rsidR="00D94B2B" w:rsidRPr="00ED61A3">
        <w:rPr>
          <w:rFonts w:asciiTheme="minorHAnsi" w:hAnsiTheme="minorHAnsi" w:cstheme="minorHAnsi"/>
        </w:rPr>
        <w:t>school</w:t>
      </w:r>
      <w:r w:rsidR="00D94B2B" w:rsidRPr="00E85722">
        <w:rPr>
          <w:rFonts w:asciiTheme="minorHAnsi" w:hAnsiTheme="minorHAnsi" w:cstheme="minorHAnsi"/>
        </w:rPr>
        <w:t xml:space="preserve"> year.</w:t>
      </w:r>
    </w:p>
    <w:p w14:paraId="15E1139C" w14:textId="36ADF199" w:rsidR="00F52760" w:rsidRPr="00E85722" w:rsidRDefault="00B57AD2" w:rsidP="00B57AD2">
      <w:pPr>
        <w:spacing w:line="276" w:lineRule="auto"/>
        <w:rPr>
          <w:rFonts w:asciiTheme="minorHAnsi" w:hAnsiTheme="minorHAnsi" w:cstheme="minorHAnsi"/>
          <w:b/>
          <w:bCs/>
        </w:rPr>
      </w:pPr>
      <w:r w:rsidRPr="00E85722">
        <w:rPr>
          <w:rFonts w:asciiTheme="minorHAnsi" w:hAnsiTheme="minorHAnsi" w:cstheme="minorHAnsi"/>
          <w:b/>
          <w:bCs/>
        </w:rPr>
        <w:t xml:space="preserve"> </w:t>
      </w:r>
    </w:p>
    <w:p w14:paraId="35A41807" w14:textId="781BFCD8" w:rsidR="00B57AD2" w:rsidRDefault="0044675B">
      <w:pPr>
        <w:rPr>
          <w:rFonts w:asciiTheme="minorHAnsi" w:hAnsiTheme="minorHAnsi" w:cstheme="minorHAnsi"/>
          <w:bCs/>
        </w:rPr>
      </w:pPr>
      <w:r w:rsidRPr="00E85722">
        <w:rPr>
          <w:rFonts w:asciiTheme="minorHAnsi" w:hAnsiTheme="minorHAnsi" w:cstheme="minorHAnsi"/>
          <w:bCs/>
        </w:rPr>
        <w:t xml:space="preserve">Educator </w:t>
      </w:r>
      <w:r w:rsidR="00A526C7" w:rsidRPr="00E85722">
        <w:rPr>
          <w:rFonts w:asciiTheme="minorHAnsi" w:hAnsiTheme="minorHAnsi" w:cstheme="minorHAnsi"/>
          <w:bCs/>
        </w:rPr>
        <w:t>Signature: ________________</w:t>
      </w:r>
      <w:r w:rsidR="0063504F" w:rsidRPr="00E85722">
        <w:rPr>
          <w:rFonts w:asciiTheme="minorHAnsi" w:hAnsiTheme="minorHAnsi" w:cstheme="minorHAnsi"/>
          <w:bCs/>
        </w:rPr>
        <w:t>_______________________________</w:t>
      </w:r>
      <w:r w:rsidR="00A526C7" w:rsidRPr="00E85722">
        <w:rPr>
          <w:rFonts w:asciiTheme="minorHAnsi" w:hAnsiTheme="minorHAnsi" w:cstheme="minorHAnsi"/>
          <w:bCs/>
        </w:rPr>
        <w:t xml:space="preserve">Date: </w:t>
      </w:r>
      <w:r w:rsidR="00412871" w:rsidRPr="00E85722">
        <w:rPr>
          <w:rFonts w:asciiTheme="minorHAnsi" w:hAnsiTheme="minorHAnsi" w:cstheme="minorHAnsi"/>
          <w:bCs/>
        </w:rPr>
        <w:t>_______________</w:t>
      </w:r>
    </w:p>
    <w:p w14:paraId="2FA670BC" w14:textId="77777777" w:rsidR="00833EC9" w:rsidRPr="00E85722" w:rsidRDefault="00833EC9">
      <w:pPr>
        <w:rPr>
          <w:rFonts w:asciiTheme="minorHAnsi" w:hAnsiTheme="minorHAnsi" w:cstheme="minorHAnsi"/>
          <w:bCs/>
        </w:rPr>
      </w:pPr>
    </w:p>
    <w:p w14:paraId="0C48886B" w14:textId="1583F80F" w:rsidR="002F32B6" w:rsidRPr="00E85722" w:rsidRDefault="00A526C7">
      <w:pPr>
        <w:rPr>
          <w:rFonts w:asciiTheme="minorHAnsi" w:hAnsiTheme="minorHAnsi" w:cstheme="minorHAnsi"/>
          <w:bCs/>
        </w:rPr>
      </w:pPr>
      <w:r w:rsidRPr="00E85722">
        <w:rPr>
          <w:rFonts w:asciiTheme="minorHAnsi" w:hAnsiTheme="minorHAnsi" w:cstheme="minorHAnsi"/>
          <w:bCs/>
        </w:rPr>
        <w:t>Evaluator Signature: ______________________________________________</w:t>
      </w:r>
      <w:r w:rsidR="00AB5B8D" w:rsidRPr="00E85722">
        <w:rPr>
          <w:rFonts w:asciiTheme="minorHAnsi" w:hAnsiTheme="minorHAnsi" w:cstheme="minorHAnsi"/>
          <w:bCs/>
        </w:rPr>
        <w:t xml:space="preserve"> </w:t>
      </w:r>
      <w:r w:rsidRPr="00E85722">
        <w:rPr>
          <w:rFonts w:asciiTheme="minorHAnsi" w:hAnsiTheme="minorHAnsi" w:cstheme="minorHAnsi"/>
          <w:bCs/>
        </w:rPr>
        <w:t>Date:</w:t>
      </w:r>
      <w:r w:rsidR="00FA3A62" w:rsidRPr="00E85722">
        <w:rPr>
          <w:rFonts w:asciiTheme="minorHAnsi" w:hAnsiTheme="minorHAnsi" w:cstheme="minorHAnsi"/>
          <w:bCs/>
        </w:rPr>
        <w:t xml:space="preserve"> </w:t>
      </w:r>
      <w:r w:rsidR="00412871" w:rsidRPr="00E85722">
        <w:rPr>
          <w:rFonts w:asciiTheme="minorHAnsi" w:hAnsiTheme="minorHAnsi" w:cstheme="minorHAnsi"/>
          <w:bCs/>
        </w:rPr>
        <w:t>_______________</w:t>
      </w:r>
    </w:p>
    <w:p w14:paraId="2B51164B" w14:textId="77777777" w:rsidR="001D4C52" w:rsidRPr="00E85722" w:rsidRDefault="001D4C52">
      <w:pPr>
        <w:rPr>
          <w:rFonts w:asciiTheme="minorHAnsi" w:hAnsiTheme="minorHAnsi" w:cstheme="minorHAnsi"/>
          <w:b/>
          <w:bCs/>
          <w:sz w:val="20"/>
          <w:szCs w:val="20"/>
        </w:rPr>
      </w:pPr>
    </w:p>
    <w:sectPr w:rsidR="001D4C52" w:rsidRPr="00E85722" w:rsidSect="00A5669E">
      <w:headerReference w:type="default" r:id="rId8"/>
      <w:footerReference w:type="default" r:id="rId9"/>
      <w:type w:val="continuous"/>
      <w:pgSz w:w="12240" w:h="15840" w:code="1"/>
      <w:pgMar w:top="1080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171FD" w14:textId="77777777" w:rsidR="008F5FF2" w:rsidRPr="00CD7DC5" w:rsidRDefault="008F5FF2">
      <w:pPr>
        <w:rPr>
          <w:sz w:val="22"/>
          <w:szCs w:val="22"/>
        </w:rPr>
      </w:pPr>
      <w:r w:rsidRPr="00CD7DC5">
        <w:rPr>
          <w:sz w:val="22"/>
          <w:szCs w:val="22"/>
        </w:rPr>
        <w:separator/>
      </w:r>
    </w:p>
  </w:endnote>
  <w:endnote w:type="continuationSeparator" w:id="0">
    <w:p w14:paraId="7050309E" w14:textId="77777777" w:rsidR="008F5FF2" w:rsidRPr="00CD7DC5" w:rsidRDefault="008F5FF2">
      <w:pPr>
        <w:rPr>
          <w:sz w:val="22"/>
          <w:szCs w:val="22"/>
        </w:rPr>
      </w:pPr>
      <w:r w:rsidRPr="00CD7DC5">
        <w:rPr>
          <w:sz w:val="22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D833A1C5-3D1E-4692-AC2E-AA50BB730B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CE3C050-9CC4-4511-8A93-1C0790FD5C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A9DB32C-975B-4C93-A509-6AD21541A9B0}"/>
    <w:embedBold r:id="rId4" w:fontKey="{41EACE93-A346-4229-86ED-7EF7400E8BA8}"/>
    <w:embedItalic r:id="rId5" w:fontKey="{B8649BF1-EC54-4957-BF86-BBC920D25B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14BA3F-5A91-4BAB-88C6-C4CFC5E64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91BA" w14:textId="2BA62D5C" w:rsidR="00D77D19" w:rsidRPr="00CB66B3" w:rsidRDefault="003A3E76" w:rsidP="007F06AE">
    <w:pPr>
      <w:jc w:val="center"/>
      <w:rPr>
        <w:rFonts w:asciiTheme="minorHAnsi" w:eastAsiaTheme="majorEastAsia" w:hAnsiTheme="minorHAnsi" w:cstheme="minorHAnsi"/>
        <w:sz w:val="20"/>
        <w:szCs w:val="20"/>
      </w:rPr>
    </w:pPr>
    <w:r w:rsidRPr="00CB66B3">
      <w:rPr>
        <w:rFonts w:asciiTheme="minorHAnsi" w:eastAsiaTheme="majorEastAsia" w:hAnsiTheme="minorHAnsi" w:cstheme="minorHAnsi"/>
        <w:sz w:val="20"/>
        <w:szCs w:val="20"/>
      </w:rPr>
      <w:t xml:space="preserve">Nevada Department of Education – NEPF </w:t>
    </w:r>
    <w:r w:rsidR="00E0374C">
      <w:rPr>
        <w:rFonts w:asciiTheme="minorHAnsi" w:eastAsiaTheme="majorEastAsia" w:hAnsiTheme="minorHAnsi" w:cstheme="minorHAnsi"/>
        <w:sz w:val="20"/>
        <w:szCs w:val="20"/>
      </w:rPr>
      <w:t xml:space="preserve">Summative </w:t>
    </w:r>
    <w:r w:rsidRPr="00CB66B3">
      <w:rPr>
        <w:rFonts w:asciiTheme="minorHAnsi" w:eastAsiaTheme="majorEastAsia" w:hAnsiTheme="minorHAnsi" w:cstheme="minorHAnsi"/>
        <w:sz w:val="20"/>
        <w:szCs w:val="20"/>
      </w:rPr>
      <w:t xml:space="preserve">Evaluation Exemption Tool  – </w:t>
    </w:r>
    <w:r w:rsidR="003C1204">
      <w:rPr>
        <w:rFonts w:asciiTheme="minorHAnsi" w:eastAsiaTheme="majorEastAsia" w:hAnsiTheme="minorHAnsi" w:cstheme="minorHAnsi"/>
        <w:sz w:val="20"/>
        <w:szCs w:val="20"/>
      </w:rPr>
      <w:t>May</w:t>
    </w:r>
    <w:r w:rsidRPr="00CB66B3">
      <w:rPr>
        <w:rFonts w:asciiTheme="minorHAnsi" w:eastAsiaTheme="majorEastAsia" w:hAnsiTheme="minorHAnsi" w:cstheme="minorHAnsi"/>
        <w:sz w:val="20"/>
        <w:szCs w:val="20"/>
      </w:rPr>
      <w:t xml:space="preserve">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41853" w14:textId="77777777" w:rsidR="008F5FF2" w:rsidRPr="00CD7DC5" w:rsidRDefault="008F5FF2">
      <w:pPr>
        <w:rPr>
          <w:sz w:val="22"/>
          <w:szCs w:val="22"/>
        </w:rPr>
      </w:pPr>
      <w:r w:rsidRPr="00CD7DC5">
        <w:rPr>
          <w:sz w:val="22"/>
          <w:szCs w:val="22"/>
        </w:rPr>
        <w:separator/>
      </w:r>
    </w:p>
  </w:footnote>
  <w:footnote w:type="continuationSeparator" w:id="0">
    <w:p w14:paraId="361CE9E2" w14:textId="77777777" w:rsidR="008F5FF2" w:rsidRPr="00CD7DC5" w:rsidRDefault="008F5FF2">
      <w:pPr>
        <w:rPr>
          <w:sz w:val="22"/>
          <w:szCs w:val="22"/>
        </w:rPr>
      </w:pPr>
      <w:r w:rsidRPr="00CD7DC5">
        <w:rPr>
          <w:sz w:val="22"/>
          <w:szCs w:val="22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FF413" w14:textId="77777777" w:rsidR="00A5669E" w:rsidRPr="003C1204" w:rsidRDefault="00A5669E" w:rsidP="00A5669E">
    <w:pPr>
      <w:ind w:right="-180"/>
      <w:jc w:val="center"/>
      <w:rPr>
        <w:rFonts w:asciiTheme="minorHAnsi" w:hAnsiTheme="minorHAnsi" w:cstheme="minorHAnsi"/>
        <w:b/>
        <w:bCs/>
        <w:caps/>
        <w:color w:val="365F91" w:themeColor="accent1" w:themeShade="BF"/>
        <w:sz w:val="36"/>
        <w:szCs w:val="36"/>
      </w:rPr>
    </w:pPr>
    <w:r w:rsidRPr="003C1204">
      <w:rPr>
        <w:rFonts w:asciiTheme="minorHAnsi" w:hAnsiTheme="minorHAnsi" w:cstheme="minorHAnsi"/>
        <w:b/>
        <w:bCs/>
        <w:color w:val="365F91" w:themeColor="accent1" w:themeShade="BF"/>
        <w:sz w:val="36"/>
        <w:szCs w:val="36"/>
      </w:rPr>
      <w:t>NEVADA EDUCATOR PERFORMANCE FRAMEWORK</w:t>
    </w:r>
  </w:p>
  <w:p w14:paraId="44D31B79" w14:textId="77777777" w:rsidR="00A5669E" w:rsidRPr="003C1204" w:rsidRDefault="00A5669E" w:rsidP="00A5669E">
    <w:pPr>
      <w:pStyle w:val="Title"/>
      <w:ind w:right="0"/>
      <w:rPr>
        <w:rFonts w:asciiTheme="minorHAnsi" w:hAnsiTheme="minorHAnsi" w:cstheme="minorHAnsi"/>
        <w:b w:val="0"/>
        <w:bCs w:val="0"/>
        <w:color w:val="365F91" w:themeColor="accent1" w:themeShade="BF"/>
        <w:sz w:val="36"/>
        <w:szCs w:val="36"/>
      </w:rPr>
    </w:pPr>
    <w:r w:rsidRPr="003C1204">
      <w:rPr>
        <w:rFonts w:asciiTheme="minorHAnsi" w:hAnsiTheme="minorHAnsi" w:cstheme="minorHAnsi"/>
        <w:b w:val="0"/>
        <w:bCs w:val="0"/>
        <w:color w:val="365F91" w:themeColor="accent1" w:themeShade="BF"/>
        <w:sz w:val="36"/>
        <w:szCs w:val="36"/>
      </w:rPr>
      <w:t xml:space="preserve">SUMMATIVE EVALUATION EXEMPTION VERIFICATION TOOL </w:t>
    </w:r>
  </w:p>
  <w:p w14:paraId="71D1CEFE" w14:textId="77777777" w:rsidR="00A5669E" w:rsidRPr="00567AFB" w:rsidRDefault="00A5669E" w:rsidP="00A5669E">
    <w:pPr>
      <w:pStyle w:val="Title"/>
      <w:ind w:right="0"/>
      <w:rPr>
        <w:rFonts w:asciiTheme="minorHAnsi" w:hAnsiTheme="minorHAnsi" w:cstheme="minorHAnsi"/>
        <w:b w:val="0"/>
        <w:bCs w:val="0"/>
        <w:smallCaps/>
        <w:sz w:val="24"/>
      </w:rPr>
    </w:pPr>
    <w:r w:rsidRPr="00567AFB">
      <w:rPr>
        <w:rFonts w:asciiTheme="minorHAnsi" w:hAnsiTheme="minorHAnsi" w:cstheme="minorHAnsi"/>
        <w:b w:val="0"/>
        <w:bCs w:val="0"/>
        <w:smallCaps/>
        <w:sz w:val="24"/>
      </w:rPr>
      <w:t>(</w:t>
    </w:r>
    <w:r w:rsidRPr="00567AFB">
      <w:rPr>
        <w:rFonts w:asciiTheme="minorHAnsi" w:hAnsiTheme="minorHAnsi" w:cstheme="minorHAnsi"/>
        <w:b w:val="0"/>
        <w:bCs w:val="0"/>
        <w:sz w:val="24"/>
      </w:rPr>
      <w:t>For Post-Probationary Educators ONLY</w:t>
    </w:r>
    <w:r w:rsidRPr="00567AFB">
      <w:rPr>
        <w:rFonts w:asciiTheme="minorHAnsi" w:hAnsiTheme="minorHAnsi" w:cstheme="minorHAnsi"/>
        <w:b w:val="0"/>
        <w:bCs w:val="0"/>
        <w:smallCaps/>
        <w:sz w:val="24"/>
      </w:rPr>
      <w:t>)</w:t>
    </w:r>
  </w:p>
  <w:p w14:paraId="4ADD79E5" w14:textId="77777777" w:rsidR="00A5669E" w:rsidRDefault="00A566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67B2"/>
    <w:multiLevelType w:val="hybridMultilevel"/>
    <w:tmpl w:val="EEC22C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540760"/>
    <w:multiLevelType w:val="hybridMultilevel"/>
    <w:tmpl w:val="2C900C8E"/>
    <w:lvl w:ilvl="0" w:tplc="1AB64004">
      <w:start w:val="1"/>
      <w:numFmt w:val="decimal"/>
      <w:lvlText w:val="%1."/>
      <w:lvlJc w:val="left"/>
      <w:pPr>
        <w:ind w:left="1095" w:hanging="375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677E97"/>
    <w:multiLevelType w:val="hybridMultilevel"/>
    <w:tmpl w:val="78F6D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793B"/>
    <w:multiLevelType w:val="hybridMultilevel"/>
    <w:tmpl w:val="B4C46DA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F5F71"/>
    <w:multiLevelType w:val="hybridMultilevel"/>
    <w:tmpl w:val="2B585B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0854AB"/>
    <w:multiLevelType w:val="hybridMultilevel"/>
    <w:tmpl w:val="75AAA0A2"/>
    <w:lvl w:ilvl="0" w:tplc="3F9E0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A124F"/>
    <w:multiLevelType w:val="hybridMultilevel"/>
    <w:tmpl w:val="2392F6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B264C0"/>
    <w:multiLevelType w:val="hybridMultilevel"/>
    <w:tmpl w:val="EFE4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D42BA"/>
    <w:multiLevelType w:val="hybridMultilevel"/>
    <w:tmpl w:val="BA7C957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204E6"/>
    <w:multiLevelType w:val="hybridMultilevel"/>
    <w:tmpl w:val="24BA7A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8C2035"/>
    <w:multiLevelType w:val="hybridMultilevel"/>
    <w:tmpl w:val="F3C6AB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034396"/>
    <w:multiLevelType w:val="hybridMultilevel"/>
    <w:tmpl w:val="1910E9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024BEB"/>
    <w:multiLevelType w:val="hybridMultilevel"/>
    <w:tmpl w:val="75AAA0A2"/>
    <w:lvl w:ilvl="0" w:tplc="3F9E0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95F1C"/>
    <w:multiLevelType w:val="hybridMultilevel"/>
    <w:tmpl w:val="DACC4A1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CA2524"/>
    <w:multiLevelType w:val="hybridMultilevel"/>
    <w:tmpl w:val="75AAA0A2"/>
    <w:lvl w:ilvl="0" w:tplc="3F9E0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B4394"/>
    <w:multiLevelType w:val="hybridMultilevel"/>
    <w:tmpl w:val="A0A6894E"/>
    <w:lvl w:ilvl="0" w:tplc="AD6460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945DC9"/>
    <w:multiLevelType w:val="hybridMultilevel"/>
    <w:tmpl w:val="95E03B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A82FFE"/>
    <w:multiLevelType w:val="hybridMultilevel"/>
    <w:tmpl w:val="AD508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8406F"/>
    <w:multiLevelType w:val="hybridMultilevel"/>
    <w:tmpl w:val="83A281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C426A3"/>
    <w:multiLevelType w:val="hybridMultilevel"/>
    <w:tmpl w:val="F4DA1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DB3A82"/>
    <w:multiLevelType w:val="hybridMultilevel"/>
    <w:tmpl w:val="58869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214B7"/>
    <w:multiLevelType w:val="hybridMultilevel"/>
    <w:tmpl w:val="CF4C2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277DC"/>
    <w:multiLevelType w:val="hybridMultilevel"/>
    <w:tmpl w:val="C43E3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82799"/>
    <w:multiLevelType w:val="hybridMultilevel"/>
    <w:tmpl w:val="5E30C4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6D94368"/>
    <w:multiLevelType w:val="hybridMultilevel"/>
    <w:tmpl w:val="6784BA1A"/>
    <w:lvl w:ilvl="0" w:tplc="671640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8F348B2"/>
    <w:multiLevelType w:val="hybridMultilevel"/>
    <w:tmpl w:val="25DEF7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803A5F"/>
    <w:multiLevelType w:val="hybridMultilevel"/>
    <w:tmpl w:val="2EBAE2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680324">
    <w:abstractNumId w:val="25"/>
  </w:num>
  <w:num w:numId="2" w16cid:durableId="1648512881">
    <w:abstractNumId w:val="11"/>
  </w:num>
  <w:num w:numId="3" w16cid:durableId="633758004">
    <w:abstractNumId w:val="13"/>
  </w:num>
  <w:num w:numId="4" w16cid:durableId="1628050402">
    <w:abstractNumId w:val="4"/>
  </w:num>
  <w:num w:numId="5" w16cid:durableId="2139101434">
    <w:abstractNumId w:val="0"/>
  </w:num>
  <w:num w:numId="6" w16cid:durableId="582183479">
    <w:abstractNumId w:val="9"/>
  </w:num>
  <w:num w:numId="7" w16cid:durableId="1069809933">
    <w:abstractNumId w:val="19"/>
  </w:num>
  <w:num w:numId="8" w16cid:durableId="1837575425">
    <w:abstractNumId w:val="18"/>
  </w:num>
  <w:num w:numId="9" w16cid:durableId="116920899">
    <w:abstractNumId w:val="23"/>
  </w:num>
  <w:num w:numId="10" w16cid:durableId="237834158">
    <w:abstractNumId w:val="10"/>
  </w:num>
  <w:num w:numId="11" w16cid:durableId="389574749">
    <w:abstractNumId w:val="16"/>
  </w:num>
  <w:num w:numId="12" w16cid:durableId="789520250">
    <w:abstractNumId w:val="15"/>
  </w:num>
  <w:num w:numId="13" w16cid:durableId="1260412435">
    <w:abstractNumId w:val="24"/>
  </w:num>
  <w:num w:numId="14" w16cid:durableId="1049692540">
    <w:abstractNumId w:val="17"/>
  </w:num>
  <w:num w:numId="15" w16cid:durableId="582419068">
    <w:abstractNumId w:val="21"/>
  </w:num>
  <w:num w:numId="16" w16cid:durableId="1485471509">
    <w:abstractNumId w:val="2"/>
  </w:num>
  <w:num w:numId="17" w16cid:durableId="830372325">
    <w:abstractNumId w:val="1"/>
  </w:num>
  <w:num w:numId="18" w16cid:durableId="1332752887">
    <w:abstractNumId w:val="20"/>
  </w:num>
  <w:num w:numId="19" w16cid:durableId="116338514">
    <w:abstractNumId w:val="5"/>
  </w:num>
  <w:num w:numId="20" w16cid:durableId="1423912416">
    <w:abstractNumId w:val="12"/>
  </w:num>
  <w:num w:numId="21" w16cid:durableId="2033872587">
    <w:abstractNumId w:val="14"/>
  </w:num>
  <w:num w:numId="22" w16cid:durableId="1374581009">
    <w:abstractNumId w:val="26"/>
  </w:num>
  <w:num w:numId="23" w16cid:durableId="115101659">
    <w:abstractNumId w:val="6"/>
  </w:num>
  <w:num w:numId="24" w16cid:durableId="554976713">
    <w:abstractNumId w:val="22"/>
  </w:num>
  <w:num w:numId="25" w16cid:durableId="1382905211">
    <w:abstractNumId w:val="8"/>
  </w:num>
  <w:num w:numId="26" w16cid:durableId="187454818">
    <w:abstractNumId w:val="3"/>
  </w:num>
  <w:num w:numId="27" w16cid:durableId="13730010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PFbshzC5OX4hFy5iFIQgTs7TOuHKFfEa6wRsGd9UskwIXYEFbHeJiV8WCpkK5izwkHGoY2OFCP6u1b1OiUfFA==" w:salt="gjkD9npt5p7OHuVTfLHMsw==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bUwMTSwMLEwMzIxMTdW0lEKTi0uzszPAymwrAUAixcpMiwAAAA="/>
  </w:docVars>
  <w:rsids>
    <w:rsidRoot w:val="007E0A57"/>
    <w:rsid w:val="00005A08"/>
    <w:rsid w:val="000069A6"/>
    <w:rsid w:val="000079AD"/>
    <w:rsid w:val="00020C62"/>
    <w:rsid w:val="00023704"/>
    <w:rsid w:val="00024A5B"/>
    <w:rsid w:val="000250AC"/>
    <w:rsid w:val="00025B8B"/>
    <w:rsid w:val="000303C7"/>
    <w:rsid w:val="000333C2"/>
    <w:rsid w:val="0003351C"/>
    <w:rsid w:val="000359CE"/>
    <w:rsid w:val="00036F82"/>
    <w:rsid w:val="00045EF7"/>
    <w:rsid w:val="00050DDF"/>
    <w:rsid w:val="0005112B"/>
    <w:rsid w:val="000530A6"/>
    <w:rsid w:val="000536DB"/>
    <w:rsid w:val="00061378"/>
    <w:rsid w:val="00064A9C"/>
    <w:rsid w:val="00064F43"/>
    <w:rsid w:val="00065979"/>
    <w:rsid w:val="0006687F"/>
    <w:rsid w:val="000672EA"/>
    <w:rsid w:val="000756A5"/>
    <w:rsid w:val="00076456"/>
    <w:rsid w:val="00080816"/>
    <w:rsid w:val="00080E93"/>
    <w:rsid w:val="000825DD"/>
    <w:rsid w:val="00082A92"/>
    <w:rsid w:val="00082EFD"/>
    <w:rsid w:val="00085584"/>
    <w:rsid w:val="000907DB"/>
    <w:rsid w:val="000921DA"/>
    <w:rsid w:val="000A0916"/>
    <w:rsid w:val="000A3418"/>
    <w:rsid w:val="000A7CA7"/>
    <w:rsid w:val="000B1B2A"/>
    <w:rsid w:val="000B2629"/>
    <w:rsid w:val="000B3A55"/>
    <w:rsid w:val="000B6A17"/>
    <w:rsid w:val="000B7DEF"/>
    <w:rsid w:val="000C0A35"/>
    <w:rsid w:val="000C244D"/>
    <w:rsid w:val="000C26DA"/>
    <w:rsid w:val="000C2B1A"/>
    <w:rsid w:val="000C3074"/>
    <w:rsid w:val="000C590A"/>
    <w:rsid w:val="000C6DCA"/>
    <w:rsid w:val="000D059F"/>
    <w:rsid w:val="000D2854"/>
    <w:rsid w:val="000D35B0"/>
    <w:rsid w:val="000D4045"/>
    <w:rsid w:val="000D7D93"/>
    <w:rsid w:val="000E4287"/>
    <w:rsid w:val="000F1AFA"/>
    <w:rsid w:val="000F1C29"/>
    <w:rsid w:val="000F2EBB"/>
    <w:rsid w:val="000F4B15"/>
    <w:rsid w:val="000F57DB"/>
    <w:rsid w:val="001002A2"/>
    <w:rsid w:val="00100505"/>
    <w:rsid w:val="00100FF0"/>
    <w:rsid w:val="00104790"/>
    <w:rsid w:val="0011050A"/>
    <w:rsid w:val="00110E21"/>
    <w:rsid w:val="001112B2"/>
    <w:rsid w:val="00111A21"/>
    <w:rsid w:val="00112012"/>
    <w:rsid w:val="001160DF"/>
    <w:rsid w:val="00117310"/>
    <w:rsid w:val="001203FB"/>
    <w:rsid w:val="00123197"/>
    <w:rsid w:val="0012460B"/>
    <w:rsid w:val="0012673B"/>
    <w:rsid w:val="00133356"/>
    <w:rsid w:val="00133E2D"/>
    <w:rsid w:val="001352EA"/>
    <w:rsid w:val="0013544B"/>
    <w:rsid w:val="00136AF7"/>
    <w:rsid w:val="00136C32"/>
    <w:rsid w:val="00137D3C"/>
    <w:rsid w:val="0014181B"/>
    <w:rsid w:val="00150A62"/>
    <w:rsid w:val="001559DC"/>
    <w:rsid w:val="001607DB"/>
    <w:rsid w:val="00161DB5"/>
    <w:rsid w:val="00161F58"/>
    <w:rsid w:val="00164D35"/>
    <w:rsid w:val="0017185C"/>
    <w:rsid w:val="00173647"/>
    <w:rsid w:val="001763A6"/>
    <w:rsid w:val="00177AB0"/>
    <w:rsid w:val="00181009"/>
    <w:rsid w:val="00183974"/>
    <w:rsid w:val="001933F5"/>
    <w:rsid w:val="001952BF"/>
    <w:rsid w:val="001A0060"/>
    <w:rsid w:val="001A1EA3"/>
    <w:rsid w:val="001A28A9"/>
    <w:rsid w:val="001B150E"/>
    <w:rsid w:val="001B3322"/>
    <w:rsid w:val="001B778F"/>
    <w:rsid w:val="001C29F0"/>
    <w:rsid w:val="001C5323"/>
    <w:rsid w:val="001C5978"/>
    <w:rsid w:val="001D0E9F"/>
    <w:rsid w:val="001D100D"/>
    <w:rsid w:val="001D2EF6"/>
    <w:rsid w:val="001D4C52"/>
    <w:rsid w:val="001D7D17"/>
    <w:rsid w:val="001D7F7E"/>
    <w:rsid w:val="001E6A12"/>
    <w:rsid w:val="001E7D28"/>
    <w:rsid w:val="001F1D82"/>
    <w:rsid w:val="001F365F"/>
    <w:rsid w:val="002010BA"/>
    <w:rsid w:val="00202E5F"/>
    <w:rsid w:val="00205174"/>
    <w:rsid w:val="002078AB"/>
    <w:rsid w:val="002115BE"/>
    <w:rsid w:val="00211F28"/>
    <w:rsid w:val="00214CA8"/>
    <w:rsid w:val="00214D79"/>
    <w:rsid w:val="002151B1"/>
    <w:rsid w:val="00215B11"/>
    <w:rsid w:val="00215D7C"/>
    <w:rsid w:val="00234EBD"/>
    <w:rsid w:val="00240DC2"/>
    <w:rsid w:val="00242934"/>
    <w:rsid w:val="0025066D"/>
    <w:rsid w:val="00250A8B"/>
    <w:rsid w:val="0025431A"/>
    <w:rsid w:val="00254625"/>
    <w:rsid w:val="00254F19"/>
    <w:rsid w:val="002625CB"/>
    <w:rsid w:val="0026666A"/>
    <w:rsid w:val="00266710"/>
    <w:rsid w:val="00267609"/>
    <w:rsid w:val="00270096"/>
    <w:rsid w:val="00270663"/>
    <w:rsid w:val="00273497"/>
    <w:rsid w:val="0027606F"/>
    <w:rsid w:val="00281B38"/>
    <w:rsid w:val="002910E0"/>
    <w:rsid w:val="00292473"/>
    <w:rsid w:val="0029366A"/>
    <w:rsid w:val="00296C4A"/>
    <w:rsid w:val="002A2FB6"/>
    <w:rsid w:val="002A5C1B"/>
    <w:rsid w:val="002A7F4A"/>
    <w:rsid w:val="002B068E"/>
    <w:rsid w:val="002B29F8"/>
    <w:rsid w:val="002C04D0"/>
    <w:rsid w:val="002C47B0"/>
    <w:rsid w:val="002D27E3"/>
    <w:rsid w:val="002D3323"/>
    <w:rsid w:val="002D4BA1"/>
    <w:rsid w:val="002D58E9"/>
    <w:rsid w:val="002D6482"/>
    <w:rsid w:val="002D6503"/>
    <w:rsid w:val="002D7AA3"/>
    <w:rsid w:val="002E63FC"/>
    <w:rsid w:val="002E6451"/>
    <w:rsid w:val="002F2F6E"/>
    <w:rsid w:val="002F32B6"/>
    <w:rsid w:val="002F7CBB"/>
    <w:rsid w:val="00302F6E"/>
    <w:rsid w:val="00304CD3"/>
    <w:rsid w:val="00305282"/>
    <w:rsid w:val="00313371"/>
    <w:rsid w:val="00313DB0"/>
    <w:rsid w:val="00314321"/>
    <w:rsid w:val="00320095"/>
    <w:rsid w:val="00324CB9"/>
    <w:rsid w:val="00330F2A"/>
    <w:rsid w:val="00331848"/>
    <w:rsid w:val="00333BD3"/>
    <w:rsid w:val="00354C3C"/>
    <w:rsid w:val="0035537F"/>
    <w:rsid w:val="00357902"/>
    <w:rsid w:val="00357E10"/>
    <w:rsid w:val="003601A2"/>
    <w:rsid w:val="00360BDD"/>
    <w:rsid w:val="0036285B"/>
    <w:rsid w:val="003650FA"/>
    <w:rsid w:val="0036732D"/>
    <w:rsid w:val="00377B23"/>
    <w:rsid w:val="00381812"/>
    <w:rsid w:val="003847DE"/>
    <w:rsid w:val="00387D28"/>
    <w:rsid w:val="00390759"/>
    <w:rsid w:val="00390ECB"/>
    <w:rsid w:val="00391C39"/>
    <w:rsid w:val="003943E4"/>
    <w:rsid w:val="00396895"/>
    <w:rsid w:val="003A3E76"/>
    <w:rsid w:val="003A5230"/>
    <w:rsid w:val="003A76FA"/>
    <w:rsid w:val="003B1D7C"/>
    <w:rsid w:val="003B5C98"/>
    <w:rsid w:val="003B71B8"/>
    <w:rsid w:val="003C1204"/>
    <w:rsid w:val="003C1FF0"/>
    <w:rsid w:val="003C2BE8"/>
    <w:rsid w:val="003C5EC6"/>
    <w:rsid w:val="003C7006"/>
    <w:rsid w:val="003D2716"/>
    <w:rsid w:val="003D5A81"/>
    <w:rsid w:val="003E5575"/>
    <w:rsid w:val="003F2AA1"/>
    <w:rsid w:val="003F38BB"/>
    <w:rsid w:val="003F5B3C"/>
    <w:rsid w:val="003F65EB"/>
    <w:rsid w:val="003F7A02"/>
    <w:rsid w:val="00402F07"/>
    <w:rsid w:val="00404C02"/>
    <w:rsid w:val="00405B1C"/>
    <w:rsid w:val="00410605"/>
    <w:rsid w:val="00412871"/>
    <w:rsid w:val="00416143"/>
    <w:rsid w:val="00421F80"/>
    <w:rsid w:val="00422273"/>
    <w:rsid w:val="00425B92"/>
    <w:rsid w:val="0043146C"/>
    <w:rsid w:val="0043153B"/>
    <w:rsid w:val="00436213"/>
    <w:rsid w:val="0044675B"/>
    <w:rsid w:val="00446EA3"/>
    <w:rsid w:val="00447C18"/>
    <w:rsid w:val="00457E72"/>
    <w:rsid w:val="0046113B"/>
    <w:rsid w:val="00464084"/>
    <w:rsid w:val="00464533"/>
    <w:rsid w:val="00465BB7"/>
    <w:rsid w:val="0046772E"/>
    <w:rsid w:val="00470111"/>
    <w:rsid w:val="0047058E"/>
    <w:rsid w:val="00471C89"/>
    <w:rsid w:val="0047283A"/>
    <w:rsid w:val="004729A1"/>
    <w:rsid w:val="004767A8"/>
    <w:rsid w:val="00477DBD"/>
    <w:rsid w:val="00483BED"/>
    <w:rsid w:val="0049009E"/>
    <w:rsid w:val="004938CD"/>
    <w:rsid w:val="00496252"/>
    <w:rsid w:val="004A261A"/>
    <w:rsid w:val="004B2FCD"/>
    <w:rsid w:val="004C3397"/>
    <w:rsid w:val="004C4948"/>
    <w:rsid w:val="004C4AB8"/>
    <w:rsid w:val="004C522A"/>
    <w:rsid w:val="004D0B4E"/>
    <w:rsid w:val="004E0A69"/>
    <w:rsid w:val="004E1A72"/>
    <w:rsid w:val="004E29B0"/>
    <w:rsid w:val="004E30A4"/>
    <w:rsid w:val="004E3C5D"/>
    <w:rsid w:val="004F06B4"/>
    <w:rsid w:val="004F3C03"/>
    <w:rsid w:val="00505A33"/>
    <w:rsid w:val="00512C35"/>
    <w:rsid w:val="0051350B"/>
    <w:rsid w:val="00513C94"/>
    <w:rsid w:val="00514B90"/>
    <w:rsid w:val="00515156"/>
    <w:rsid w:val="00516EC0"/>
    <w:rsid w:val="005170D9"/>
    <w:rsid w:val="00520D62"/>
    <w:rsid w:val="00520D87"/>
    <w:rsid w:val="00521DC3"/>
    <w:rsid w:val="00523E71"/>
    <w:rsid w:val="00525E0C"/>
    <w:rsid w:val="00526859"/>
    <w:rsid w:val="0052736F"/>
    <w:rsid w:val="005276BE"/>
    <w:rsid w:val="005277F0"/>
    <w:rsid w:val="00530DBF"/>
    <w:rsid w:val="0053349C"/>
    <w:rsid w:val="00535208"/>
    <w:rsid w:val="00536A3B"/>
    <w:rsid w:val="00541707"/>
    <w:rsid w:val="00542AEA"/>
    <w:rsid w:val="00543C8C"/>
    <w:rsid w:val="00552EF0"/>
    <w:rsid w:val="00557A23"/>
    <w:rsid w:val="0056089A"/>
    <w:rsid w:val="00561058"/>
    <w:rsid w:val="0056507F"/>
    <w:rsid w:val="00567AFB"/>
    <w:rsid w:val="005707D9"/>
    <w:rsid w:val="00570926"/>
    <w:rsid w:val="005724F2"/>
    <w:rsid w:val="00576B7D"/>
    <w:rsid w:val="0058424B"/>
    <w:rsid w:val="00584377"/>
    <w:rsid w:val="0058716A"/>
    <w:rsid w:val="00587754"/>
    <w:rsid w:val="00591CA3"/>
    <w:rsid w:val="005937AA"/>
    <w:rsid w:val="005966B7"/>
    <w:rsid w:val="005A0D08"/>
    <w:rsid w:val="005B1AE8"/>
    <w:rsid w:val="005B58D3"/>
    <w:rsid w:val="005C322B"/>
    <w:rsid w:val="005C36F9"/>
    <w:rsid w:val="005C38B2"/>
    <w:rsid w:val="005C4CDB"/>
    <w:rsid w:val="005D4C2B"/>
    <w:rsid w:val="005D53A6"/>
    <w:rsid w:val="005E4B93"/>
    <w:rsid w:val="005F0C1D"/>
    <w:rsid w:val="005F2907"/>
    <w:rsid w:val="005F3699"/>
    <w:rsid w:val="005F440D"/>
    <w:rsid w:val="005F4BBA"/>
    <w:rsid w:val="005F654C"/>
    <w:rsid w:val="005F7945"/>
    <w:rsid w:val="00603471"/>
    <w:rsid w:val="00620EF2"/>
    <w:rsid w:val="00620F9C"/>
    <w:rsid w:val="006224D3"/>
    <w:rsid w:val="00624D7B"/>
    <w:rsid w:val="00625517"/>
    <w:rsid w:val="00625EF3"/>
    <w:rsid w:val="006264BA"/>
    <w:rsid w:val="00632E8E"/>
    <w:rsid w:val="0063504F"/>
    <w:rsid w:val="00635224"/>
    <w:rsid w:val="006369C1"/>
    <w:rsid w:val="00636CCE"/>
    <w:rsid w:val="00640E0B"/>
    <w:rsid w:val="00641D61"/>
    <w:rsid w:val="00647016"/>
    <w:rsid w:val="006524DA"/>
    <w:rsid w:val="0066303E"/>
    <w:rsid w:val="00663E5C"/>
    <w:rsid w:val="00665C94"/>
    <w:rsid w:val="0066623F"/>
    <w:rsid w:val="006669D0"/>
    <w:rsid w:val="00666E3B"/>
    <w:rsid w:val="00671351"/>
    <w:rsid w:val="0068290C"/>
    <w:rsid w:val="00683752"/>
    <w:rsid w:val="00683E92"/>
    <w:rsid w:val="00686288"/>
    <w:rsid w:val="00687742"/>
    <w:rsid w:val="00694351"/>
    <w:rsid w:val="00697F15"/>
    <w:rsid w:val="006A0262"/>
    <w:rsid w:val="006A12C8"/>
    <w:rsid w:val="006A22A5"/>
    <w:rsid w:val="006A2640"/>
    <w:rsid w:val="006A54DE"/>
    <w:rsid w:val="006A57CA"/>
    <w:rsid w:val="006B202C"/>
    <w:rsid w:val="006B3659"/>
    <w:rsid w:val="006C121A"/>
    <w:rsid w:val="006D117F"/>
    <w:rsid w:val="006D24A8"/>
    <w:rsid w:val="006D4038"/>
    <w:rsid w:val="006D5447"/>
    <w:rsid w:val="006D7089"/>
    <w:rsid w:val="006E47F8"/>
    <w:rsid w:val="006E5E02"/>
    <w:rsid w:val="006F0C06"/>
    <w:rsid w:val="006F3827"/>
    <w:rsid w:val="006F698E"/>
    <w:rsid w:val="00700D8E"/>
    <w:rsid w:val="007036CA"/>
    <w:rsid w:val="00727FCD"/>
    <w:rsid w:val="00733057"/>
    <w:rsid w:val="0073796F"/>
    <w:rsid w:val="00743457"/>
    <w:rsid w:val="007520EB"/>
    <w:rsid w:val="00755A83"/>
    <w:rsid w:val="007568D1"/>
    <w:rsid w:val="0075701B"/>
    <w:rsid w:val="00770E41"/>
    <w:rsid w:val="00773089"/>
    <w:rsid w:val="007735CD"/>
    <w:rsid w:val="00774EFB"/>
    <w:rsid w:val="00776EAD"/>
    <w:rsid w:val="00780ADA"/>
    <w:rsid w:val="00783A27"/>
    <w:rsid w:val="00784190"/>
    <w:rsid w:val="00784212"/>
    <w:rsid w:val="00786223"/>
    <w:rsid w:val="007936FC"/>
    <w:rsid w:val="0079787F"/>
    <w:rsid w:val="007A4706"/>
    <w:rsid w:val="007A4CB5"/>
    <w:rsid w:val="007A6D57"/>
    <w:rsid w:val="007A7653"/>
    <w:rsid w:val="007A77E5"/>
    <w:rsid w:val="007B00D7"/>
    <w:rsid w:val="007B2AA6"/>
    <w:rsid w:val="007B34B8"/>
    <w:rsid w:val="007B35C2"/>
    <w:rsid w:val="007B6D28"/>
    <w:rsid w:val="007C0B92"/>
    <w:rsid w:val="007C1BC5"/>
    <w:rsid w:val="007C4190"/>
    <w:rsid w:val="007C49EA"/>
    <w:rsid w:val="007D68AB"/>
    <w:rsid w:val="007E0A57"/>
    <w:rsid w:val="007E3B57"/>
    <w:rsid w:val="007E5F08"/>
    <w:rsid w:val="007F06AE"/>
    <w:rsid w:val="007F281E"/>
    <w:rsid w:val="00802869"/>
    <w:rsid w:val="008139CE"/>
    <w:rsid w:val="0081577F"/>
    <w:rsid w:val="00821FA4"/>
    <w:rsid w:val="00824563"/>
    <w:rsid w:val="0082578F"/>
    <w:rsid w:val="00826797"/>
    <w:rsid w:val="008308DF"/>
    <w:rsid w:val="00830A6A"/>
    <w:rsid w:val="0083226E"/>
    <w:rsid w:val="00833EC9"/>
    <w:rsid w:val="0083456F"/>
    <w:rsid w:val="00837848"/>
    <w:rsid w:val="00840784"/>
    <w:rsid w:val="00841FB3"/>
    <w:rsid w:val="0084422D"/>
    <w:rsid w:val="00846E11"/>
    <w:rsid w:val="008529FC"/>
    <w:rsid w:val="00857270"/>
    <w:rsid w:val="00860FAA"/>
    <w:rsid w:val="00861CD6"/>
    <w:rsid w:val="0086379A"/>
    <w:rsid w:val="00873B8C"/>
    <w:rsid w:val="008747E9"/>
    <w:rsid w:val="00875E94"/>
    <w:rsid w:val="0088673C"/>
    <w:rsid w:val="00891154"/>
    <w:rsid w:val="0089179A"/>
    <w:rsid w:val="008946DD"/>
    <w:rsid w:val="00894F72"/>
    <w:rsid w:val="008958AB"/>
    <w:rsid w:val="008A123F"/>
    <w:rsid w:val="008A3845"/>
    <w:rsid w:val="008A59DF"/>
    <w:rsid w:val="008B07AC"/>
    <w:rsid w:val="008B132C"/>
    <w:rsid w:val="008B2EBB"/>
    <w:rsid w:val="008B5C8B"/>
    <w:rsid w:val="008C6C7E"/>
    <w:rsid w:val="008D0000"/>
    <w:rsid w:val="008D58A4"/>
    <w:rsid w:val="008E35AD"/>
    <w:rsid w:val="008E3831"/>
    <w:rsid w:val="008E52A1"/>
    <w:rsid w:val="008E7245"/>
    <w:rsid w:val="008E73B9"/>
    <w:rsid w:val="008E7F73"/>
    <w:rsid w:val="008F2D8D"/>
    <w:rsid w:val="008F53BD"/>
    <w:rsid w:val="008F5FF2"/>
    <w:rsid w:val="009019A7"/>
    <w:rsid w:val="009107A7"/>
    <w:rsid w:val="0091438D"/>
    <w:rsid w:val="00921BB8"/>
    <w:rsid w:val="009321C8"/>
    <w:rsid w:val="00933E00"/>
    <w:rsid w:val="00937901"/>
    <w:rsid w:val="00940582"/>
    <w:rsid w:val="00942D0B"/>
    <w:rsid w:val="009474DD"/>
    <w:rsid w:val="009508FC"/>
    <w:rsid w:val="00953C0E"/>
    <w:rsid w:val="009560C7"/>
    <w:rsid w:val="009603D6"/>
    <w:rsid w:val="009616B6"/>
    <w:rsid w:val="009622AC"/>
    <w:rsid w:val="009662FD"/>
    <w:rsid w:val="00967B86"/>
    <w:rsid w:val="00970AC1"/>
    <w:rsid w:val="00971A00"/>
    <w:rsid w:val="009721C9"/>
    <w:rsid w:val="009737A0"/>
    <w:rsid w:val="00981B34"/>
    <w:rsid w:val="00984D1D"/>
    <w:rsid w:val="00990C06"/>
    <w:rsid w:val="00991905"/>
    <w:rsid w:val="0099458F"/>
    <w:rsid w:val="00994FC7"/>
    <w:rsid w:val="00995D9B"/>
    <w:rsid w:val="009A0CDC"/>
    <w:rsid w:val="009A0DE4"/>
    <w:rsid w:val="009B758A"/>
    <w:rsid w:val="009C16DE"/>
    <w:rsid w:val="009C5058"/>
    <w:rsid w:val="009D0350"/>
    <w:rsid w:val="009D1D42"/>
    <w:rsid w:val="009D36A1"/>
    <w:rsid w:val="009D6133"/>
    <w:rsid w:val="009D6FD2"/>
    <w:rsid w:val="009E3CB5"/>
    <w:rsid w:val="009E4FDA"/>
    <w:rsid w:val="009E5D44"/>
    <w:rsid w:val="009E6043"/>
    <w:rsid w:val="009F1924"/>
    <w:rsid w:val="009F5869"/>
    <w:rsid w:val="00A0116C"/>
    <w:rsid w:val="00A02482"/>
    <w:rsid w:val="00A07DF2"/>
    <w:rsid w:val="00A133FB"/>
    <w:rsid w:val="00A149F4"/>
    <w:rsid w:val="00A14FE4"/>
    <w:rsid w:val="00A244BD"/>
    <w:rsid w:val="00A2494D"/>
    <w:rsid w:val="00A24A5F"/>
    <w:rsid w:val="00A319F6"/>
    <w:rsid w:val="00A372DE"/>
    <w:rsid w:val="00A41F3D"/>
    <w:rsid w:val="00A45ADD"/>
    <w:rsid w:val="00A526C7"/>
    <w:rsid w:val="00A55665"/>
    <w:rsid w:val="00A5669E"/>
    <w:rsid w:val="00A618B8"/>
    <w:rsid w:val="00A619F5"/>
    <w:rsid w:val="00A6477E"/>
    <w:rsid w:val="00A67662"/>
    <w:rsid w:val="00A74F0D"/>
    <w:rsid w:val="00A76B05"/>
    <w:rsid w:val="00A7765A"/>
    <w:rsid w:val="00A8075F"/>
    <w:rsid w:val="00A80A4C"/>
    <w:rsid w:val="00A868A8"/>
    <w:rsid w:val="00A86978"/>
    <w:rsid w:val="00A90AD2"/>
    <w:rsid w:val="00A94058"/>
    <w:rsid w:val="00A94909"/>
    <w:rsid w:val="00A95D9F"/>
    <w:rsid w:val="00A97A8A"/>
    <w:rsid w:val="00AA1A2A"/>
    <w:rsid w:val="00AA423E"/>
    <w:rsid w:val="00AA5D09"/>
    <w:rsid w:val="00AA64AE"/>
    <w:rsid w:val="00AB38EC"/>
    <w:rsid w:val="00AB5B8D"/>
    <w:rsid w:val="00AB6E26"/>
    <w:rsid w:val="00AC0A15"/>
    <w:rsid w:val="00AC54E2"/>
    <w:rsid w:val="00AD059E"/>
    <w:rsid w:val="00AD568C"/>
    <w:rsid w:val="00AD5A2D"/>
    <w:rsid w:val="00AD7242"/>
    <w:rsid w:val="00AD73D7"/>
    <w:rsid w:val="00AE012C"/>
    <w:rsid w:val="00AE1B92"/>
    <w:rsid w:val="00AE295F"/>
    <w:rsid w:val="00AE2EAD"/>
    <w:rsid w:val="00AE3B38"/>
    <w:rsid w:val="00AE56D4"/>
    <w:rsid w:val="00AF347D"/>
    <w:rsid w:val="00B107D5"/>
    <w:rsid w:val="00B11EF9"/>
    <w:rsid w:val="00B14045"/>
    <w:rsid w:val="00B165B5"/>
    <w:rsid w:val="00B1702C"/>
    <w:rsid w:val="00B20483"/>
    <w:rsid w:val="00B25840"/>
    <w:rsid w:val="00B268FD"/>
    <w:rsid w:val="00B269A4"/>
    <w:rsid w:val="00B3068F"/>
    <w:rsid w:val="00B31452"/>
    <w:rsid w:val="00B32156"/>
    <w:rsid w:val="00B32411"/>
    <w:rsid w:val="00B3420C"/>
    <w:rsid w:val="00B3539B"/>
    <w:rsid w:val="00B40C17"/>
    <w:rsid w:val="00B46DD0"/>
    <w:rsid w:val="00B51F65"/>
    <w:rsid w:val="00B53050"/>
    <w:rsid w:val="00B535E0"/>
    <w:rsid w:val="00B541F6"/>
    <w:rsid w:val="00B55519"/>
    <w:rsid w:val="00B570CF"/>
    <w:rsid w:val="00B57672"/>
    <w:rsid w:val="00B57AD2"/>
    <w:rsid w:val="00B612F4"/>
    <w:rsid w:val="00B62090"/>
    <w:rsid w:val="00B62B66"/>
    <w:rsid w:val="00B62EE5"/>
    <w:rsid w:val="00B63E2E"/>
    <w:rsid w:val="00B65AE0"/>
    <w:rsid w:val="00B71E29"/>
    <w:rsid w:val="00B75264"/>
    <w:rsid w:val="00B77CC9"/>
    <w:rsid w:val="00B81AFA"/>
    <w:rsid w:val="00B8262F"/>
    <w:rsid w:val="00B86CA3"/>
    <w:rsid w:val="00B86E75"/>
    <w:rsid w:val="00B90737"/>
    <w:rsid w:val="00B95896"/>
    <w:rsid w:val="00BA35F6"/>
    <w:rsid w:val="00BA41B8"/>
    <w:rsid w:val="00BA5374"/>
    <w:rsid w:val="00BB392F"/>
    <w:rsid w:val="00BC0C48"/>
    <w:rsid w:val="00BC1BFA"/>
    <w:rsid w:val="00BC2724"/>
    <w:rsid w:val="00BD3986"/>
    <w:rsid w:val="00BD6E24"/>
    <w:rsid w:val="00BD7CD0"/>
    <w:rsid w:val="00BE63B3"/>
    <w:rsid w:val="00BE7A0B"/>
    <w:rsid w:val="00BE7D7A"/>
    <w:rsid w:val="00BF7608"/>
    <w:rsid w:val="00C01351"/>
    <w:rsid w:val="00C014A5"/>
    <w:rsid w:val="00C02A47"/>
    <w:rsid w:val="00C05E0B"/>
    <w:rsid w:val="00C06F62"/>
    <w:rsid w:val="00C10529"/>
    <w:rsid w:val="00C107FF"/>
    <w:rsid w:val="00C20CD0"/>
    <w:rsid w:val="00C27F9D"/>
    <w:rsid w:val="00C30A25"/>
    <w:rsid w:val="00C31A8A"/>
    <w:rsid w:val="00C322D4"/>
    <w:rsid w:val="00C4024A"/>
    <w:rsid w:val="00C40755"/>
    <w:rsid w:val="00C44BCE"/>
    <w:rsid w:val="00C47287"/>
    <w:rsid w:val="00C47966"/>
    <w:rsid w:val="00C47FC6"/>
    <w:rsid w:val="00C5117F"/>
    <w:rsid w:val="00C52A28"/>
    <w:rsid w:val="00C52CD0"/>
    <w:rsid w:val="00C552FE"/>
    <w:rsid w:val="00C56D1B"/>
    <w:rsid w:val="00C618A2"/>
    <w:rsid w:val="00C62E60"/>
    <w:rsid w:val="00C74B5C"/>
    <w:rsid w:val="00C80051"/>
    <w:rsid w:val="00C9190E"/>
    <w:rsid w:val="00C94201"/>
    <w:rsid w:val="00C96149"/>
    <w:rsid w:val="00C974ED"/>
    <w:rsid w:val="00C97592"/>
    <w:rsid w:val="00CA0A4B"/>
    <w:rsid w:val="00CA1E1A"/>
    <w:rsid w:val="00CA3F80"/>
    <w:rsid w:val="00CB66B3"/>
    <w:rsid w:val="00CC02EC"/>
    <w:rsid w:val="00CC38C9"/>
    <w:rsid w:val="00CC46AB"/>
    <w:rsid w:val="00CD7DC5"/>
    <w:rsid w:val="00CE02A7"/>
    <w:rsid w:val="00CE5BA7"/>
    <w:rsid w:val="00CF4ACA"/>
    <w:rsid w:val="00D01B79"/>
    <w:rsid w:val="00D04342"/>
    <w:rsid w:val="00D06604"/>
    <w:rsid w:val="00D07A35"/>
    <w:rsid w:val="00D17262"/>
    <w:rsid w:val="00D172F1"/>
    <w:rsid w:val="00D208E4"/>
    <w:rsid w:val="00D2171D"/>
    <w:rsid w:val="00D219E9"/>
    <w:rsid w:val="00D21DA8"/>
    <w:rsid w:val="00D22F17"/>
    <w:rsid w:val="00D22F7D"/>
    <w:rsid w:val="00D26C54"/>
    <w:rsid w:val="00D307C7"/>
    <w:rsid w:val="00D312D3"/>
    <w:rsid w:val="00D31697"/>
    <w:rsid w:val="00D31E4A"/>
    <w:rsid w:val="00D34111"/>
    <w:rsid w:val="00D375F5"/>
    <w:rsid w:val="00D40B16"/>
    <w:rsid w:val="00D41BC6"/>
    <w:rsid w:val="00D44840"/>
    <w:rsid w:val="00D45F32"/>
    <w:rsid w:val="00D463F7"/>
    <w:rsid w:val="00D608B2"/>
    <w:rsid w:val="00D609F1"/>
    <w:rsid w:val="00D613E4"/>
    <w:rsid w:val="00D651DF"/>
    <w:rsid w:val="00D65F5F"/>
    <w:rsid w:val="00D7049F"/>
    <w:rsid w:val="00D726B4"/>
    <w:rsid w:val="00D7328E"/>
    <w:rsid w:val="00D77D19"/>
    <w:rsid w:val="00D84FE3"/>
    <w:rsid w:val="00D8618E"/>
    <w:rsid w:val="00D93818"/>
    <w:rsid w:val="00D94B10"/>
    <w:rsid w:val="00D94B2B"/>
    <w:rsid w:val="00D94CB0"/>
    <w:rsid w:val="00D96A7C"/>
    <w:rsid w:val="00DB274B"/>
    <w:rsid w:val="00DB7585"/>
    <w:rsid w:val="00DC3ADF"/>
    <w:rsid w:val="00DC42B9"/>
    <w:rsid w:val="00DC6D50"/>
    <w:rsid w:val="00DC7D63"/>
    <w:rsid w:val="00DD3888"/>
    <w:rsid w:val="00DD5502"/>
    <w:rsid w:val="00DD5D52"/>
    <w:rsid w:val="00DD7C05"/>
    <w:rsid w:val="00DE0317"/>
    <w:rsid w:val="00DE234C"/>
    <w:rsid w:val="00DE313F"/>
    <w:rsid w:val="00DE4B1A"/>
    <w:rsid w:val="00DF368B"/>
    <w:rsid w:val="00E0237D"/>
    <w:rsid w:val="00E0374C"/>
    <w:rsid w:val="00E06911"/>
    <w:rsid w:val="00E135FE"/>
    <w:rsid w:val="00E13F1A"/>
    <w:rsid w:val="00E15FAE"/>
    <w:rsid w:val="00E2030A"/>
    <w:rsid w:val="00E2649D"/>
    <w:rsid w:val="00E27949"/>
    <w:rsid w:val="00E36217"/>
    <w:rsid w:val="00E36CA7"/>
    <w:rsid w:val="00E41CB8"/>
    <w:rsid w:val="00E43DC1"/>
    <w:rsid w:val="00E4498C"/>
    <w:rsid w:val="00E4512C"/>
    <w:rsid w:val="00E473FA"/>
    <w:rsid w:val="00E55DCD"/>
    <w:rsid w:val="00E5767F"/>
    <w:rsid w:val="00E6176C"/>
    <w:rsid w:val="00E66AF4"/>
    <w:rsid w:val="00E70C15"/>
    <w:rsid w:val="00E716E6"/>
    <w:rsid w:val="00E75BC8"/>
    <w:rsid w:val="00E77345"/>
    <w:rsid w:val="00E80DDE"/>
    <w:rsid w:val="00E844CB"/>
    <w:rsid w:val="00E85722"/>
    <w:rsid w:val="00E87F58"/>
    <w:rsid w:val="00E91757"/>
    <w:rsid w:val="00E95338"/>
    <w:rsid w:val="00EA130A"/>
    <w:rsid w:val="00EA5AE4"/>
    <w:rsid w:val="00EB405C"/>
    <w:rsid w:val="00EC1EFC"/>
    <w:rsid w:val="00EC7C3D"/>
    <w:rsid w:val="00ED05C4"/>
    <w:rsid w:val="00ED1FC8"/>
    <w:rsid w:val="00ED5014"/>
    <w:rsid w:val="00ED61A3"/>
    <w:rsid w:val="00EE0020"/>
    <w:rsid w:val="00EE0772"/>
    <w:rsid w:val="00EE416F"/>
    <w:rsid w:val="00EE53D1"/>
    <w:rsid w:val="00EF0617"/>
    <w:rsid w:val="00EF3DC6"/>
    <w:rsid w:val="00EF6819"/>
    <w:rsid w:val="00F03E43"/>
    <w:rsid w:val="00F042F6"/>
    <w:rsid w:val="00F07713"/>
    <w:rsid w:val="00F21020"/>
    <w:rsid w:val="00F212DC"/>
    <w:rsid w:val="00F2166B"/>
    <w:rsid w:val="00F23B90"/>
    <w:rsid w:val="00F2504D"/>
    <w:rsid w:val="00F26D1C"/>
    <w:rsid w:val="00F3079F"/>
    <w:rsid w:val="00F33073"/>
    <w:rsid w:val="00F331B6"/>
    <w:rsid w:val="00F36452"/>
    <w:rsid w:val="00F40A52"/>
    <w:rsid w:val="00F42E6A"/>
    <w:rsid w:val="00F438A9"/>
    <w:rsid w:val="00F45380"/>
    <w:rsid w:val="00F4671A"/>
    <w:rsid w:val="00F52760"/>
    <w:rsid w:val="00F611BD"/>
    <w:rsid w:val="00F619D9"/>
    <w:rsid w:val="00F621A6"/>
    <w:rsid w:val="00F627C8"/>
    <w:rsid w:val="00F6312D"/>
    <w:rsid w:val="00F6471A"/>
    <w:rsid w:val="00F66548"/>
    <w:rsid w:val="00F66A24"/>
    <w:rsid w:val="00F704C8"/>
    <w:rsid w:val="00F747B0"/>
    <w:rsid w:val="00F81BD6"/>
    <w:rsid w:val="00F8303D"/>
    <w:rsid w:val="00F848A6"/>
    <w:rsid w:val="00F8626D"/>
    <w:rsid w:val="00F87470"/>
    <w:rsid w:val="00F91849"/>
    <w:rsid w:val="00F937E2"/>
    <w:rsid w:val="00F94506"/>
    <w:rsid w:val="00FA34AF"/>
    <w:rsid w:val="00FA3727"/>
    <w:rsid w:val="00FA3A62"/>
    <w:rsid w:val="00FA4181"/>
    <w:rsid w:val="00FA4D5E"/>
    <w:rsid w:val="00FA6B56"/>
    <w:rsid w:val="00FB50EA"/>
    <w:rsid w:val="00FD0811"/>
    <w:rsid w:val="00FD175B"/>
    <w:rsid w:val="00FD424C"/>
    <w:rsid w:val="00FD5A3D"/>
    <w:rsid w:val="00FD6D00"/>
    <w:rsid w:val="00FE2955"/>
    <w:rsid w:val="00FE4D65"/>
    <w:rsid w:val="00FE76AD"/>
    <w:rsid w:val="00FF1814"/>
    <w:rsid w:val="00FF2971"/>
    <w:rsid w:val="00FF4F63"/>
    <w:rsid w:val="00FF6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2E24B"/>
  <w15:docId w15:val="{F5524E62-8E06-4BBC-B134-FEEEE8152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170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1707"/>
    <w:pPr>
      <w:keepNext/>
      <w:ind w:right="-1080"/>
      <w:outlineLvl w:val="0"/>
    </w:pPr>
    <w:rPr>
      <w:b/>
      <w:bCs/>
      <w:sz w:val="20"/>
      <w:u w:val="single"/>
    </w:rPr>
  </w:style>
  <w:style w:type="paragraph" w:styleId="Heading2">
    <w:name w:val="heading 2"/>
    <w:basedOn w:val="Normal"/>
    <w:next w:val="Normal"/>
    <w:qFormat/>
    <w:rsid w:val="00541707"/>
    <w:pPr>
      <w:keepNext/>
      <w:outlineLvl w:val="1"/>
    </w:pPr>
    <w:rPr>
      <w:b/>
      <w:bCs/>
      <w:sz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541707"/>
    <w:pPr>
      <w:keepNext/>
      <w:tabs>
        <w:tab w:val="left" w:pos="1440"/>
        <w:tab w:val="left" w:pos="7200"/>
      </w:tabs>
      <w:jc w:val="center"/>
      <w:outlineLvl w:val="2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41707"/>
    <w:pPr>
      <w:ind w:left="720" w:right="-1080" w:hanging="720"/>
      <w:jc w:val="center"/>
    </w:pPr>
    <w:rPr>
      <w:b/>
      <w:bCs/>
      <w:sz w:val="20"/>
    </w:rPr>
  </w:style>
  <w:style w:type="paragraph" w:styleId="Subtitle">
    <w:name w:val="Subtitle"/>
    <w:basedOn w:val="Normal"/>
    <w:qFormat/>
    <w:rsid w:val="00541707"/>
    <w:pPr>
      <w:ind w:left="-720" w:right="-1080"/>
      <w:jc w:val="center"/>
    </w:pPr>
    <w:rPr>
      <w:b/>
      <w:bCs/>
    </w:rPr>
  </w:style>
  <w:style w:type="paragraph" w:styleId="BodyText">
    <w:name w:val="Body Text"/>
    <w:basedOn w:val="Normal"/>
    <w:rsid w:val="00541707"/>
    <w:rPr>
      <w:rFonts w:ascii="Verdana" w:hAnsi="Verdana"/>
      <w:b/>
      <w:bCs/>
      <w:sz w:val="20"/>
    </w:rPr>
  </w:style>
  <w:style w:type="paragraph" w:customStyle="1" w:styleId="Style9ptAfter29pt">
    <w:name w:val="Style 9 pt After:  2.9 pt"/>
    <w:basedOn w:val="Normal"/>
    <w:rsid w:val="00541707"/>
    <w:pPr>
      <w:widowControl w:val="0"/>
      <w:spacing w:after="58"/>
    </w:pPr>
    <w:rPr>
      <w:snapToGrid w:val="0"/>
      <w:sz w:val="18"/>
      <w:szCs w:val="20"/>
    </w:rPr>
  </w:style>
  <w:style w:type="paragraph" w:customStyle="1" w:styleId="Style9ptAfter2pt">
    <w:name w:val="Style 9 pt After:  2. pt"/>
    <w:basedOn w:val="Normal"/>
    <w:rsid w:val="00541707"/>
    <w:pPr>
      <w:widowControl w:val="0"/>
      <w:spacing w:after="72"/>
    </w:pPr>
    <w:rPr>
      <w:snapToGrid w:val="0"/>
      <w:sz w:val="18"/>
      <w:szCs w:val="20"/>
    </w:rPr>
  </w:style>
  <w:style w:type="paragraph" w:styleId="BodyText2">
    <w:name w:val="Body Text 2"/>
    <w:basedOn w:val="Normal"/>
    <w:rsid w:val="00541707"/>
    <w:pPr>
      <w:tabs>
        <w:tab w:val="left" w:pos="360"/>
      </w:tabs>
      <w:spacing w:before="58"/>
    </w:pPr>
    <w:rPr>
      <w:rFonts w:ascii="Verdana" w:hAnsi="Verdana"/>
      <w:b/>
      <w:bCs/>
      <w:sz w:val="18"/>
      <w:u w:val="single"/>
    </w:rPr>
  </w:style>
  <w:style w:type="paragraph" w:styleId="Header">
    <w:name w:val="header"/>
    <w:basedOn w:val="Normal"/>
    <w:rsid w:val="00BC1BF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1BF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FA34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9321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321C8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CC38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C38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38C9"/>
  </w:style>
  <w:style w:type="paragraph" w:styleId="CommentSubject">
    <w:name w:val="annotation subject"/>
    <w:basedOn w:val="CommentText"/>
    <w:next w:val="CommentText"/>
    <w:link w:val="CommentSubjectChar"/>
    <w:rsid w:val="00CC38C9"/>
    <w:rPr>
      <w:b/>
      <w:bCs/>
    </w:rPr>
  </w:style>
  <w:style w:type="character" w:customStyle="1" w:styleId="CommentSubjectChar">
    <w:name w:val="Comment Subject Char"/>
    <w:link w:val="CommentSubject"/>
    <w:rsid w:val="00CC38C9"/>
    <w:rPr>
      <w:b/>
      <w:bCs/>
    </w:rPr>
  </w:style>
  <w:style w:type="paragraph" w:styleId="ListParagraph">
    <w:name w:val="List Paragraph"/>
    <w:basedOn w:val="Normal"/>
    <w:uiPriority w:val="34"/>
    <w:qFormat/>
    <w:rsid w:val="00D22F7D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A526C7"/>
    <w:rPr>
      <w:b/>
      <w:bCs/>
      <w:szCs w:val="24"/>
      <w:u w:val="single"/>
    </w:rPr>
  </w:style>
  <w:style w:type="character" w:styleId="PlaceholderText">
    <w:name w:val="Placeholder Text"/>
    <w:basedOn w:val="DefaultParagraphFont"/>
    <w:uiPriority w:val="99"/>
    <w:semiHidden/>
    <w:rsid w:val="008139CE"/>
    <w:rPr>
      <w:color w:val="808080"/>
    </w:rPr>
  </w:style>
  <w:style w:type="character" w:styleId="Strong">
    <w:name w:val="Strong"/>
    <w:basedOn w:val="DefaultParagraphFont"/>
    <w:qFormat/>
    <w:rsid w:val="00AC0A1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4A261A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styleId="Hyperlink">
    <w:name w:val="Hyperlink"/>
    <w:basedOn w:val="DefaultParagraphFont"/>
    <w:unhideWhenUsed/>
    <w:rsid w:val="0024293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1D4C52"/>
    <w:rPr>
      <w:b/>
      <w:bCs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F7CBB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A5669E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ntP\Desktop\aaSPS\Evaluation\1A-%20Summative%20Evaluation\Observations\INTERACTIVE%20observation%20summary%20form\Observation%20Summary%20Form%20A-2003%20Compatible-%2011.3.10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EA50D4864A4532A845CAB8AA28A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83FE0-991A-4941-A2D3-F8776791CD0F}"/>
      </w:docPartPr>
      <w:docPartBody>
        <w:p w:rsidR="008A6ED3" w:rsidRDefault="0030178F" w:rsidP="0030178F">
          <w:pPr>
            <w:pStyle w:val="49EA50D4864A4532A845CAB8AA28A2E0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E339A7EF20EE4440A46E564361863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758EF-2AAE-484C-8595-5A380D175666}"/>
      </w:docPartPr>
      <w:docPartBody>
        <w:p w:rsidR="00FA48BF" w:rsidRDefault="0030178F" w:rsidP="0030178F">
          <w:pPr>
            <w:pStyle w:val="E339A7EF20EE4440A46E564361863186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C969FF848B234AA2B3B66C6DB755E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87B1E-DAB2-4455-8361-705C7A8A460C}"/>
      </w:docPartPr>
      <w:docPartBody>
        <w:p w:rsidR="00A85363" w:rsidRDefault="0030178F" w:rsidP="0030178F">
          <w:pPr>
            <w:pStyle w:val="C969FF848B234AA2B3B66C6DB755E196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EF40E6797B16471D994718913A532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A5E02-6C6A-4A66-8668-A74A848730AB}"/>
      </w:docPartPr>
      <w:docPartBody>
        <w:p w:rsidR="00A85363" w:rsidRDefault="00EB30C2" w:rsidP="00EB30C2">
          <w:pPr>
            <w:pStyle w:val="EF40E6797B16471D994718913A532AB217"/>
          </w:pPr>
          <w:r w:rsidRPr="002D1068">
            <w:rPr>
              <w:rStyle w:val="PlaceholderText"/>
            </w:rPr>
            <w:t>Click here to enter a date.</w:t>
          </w:r>
        </w:p>
      </w:docPartBody>
    </w:docPart>
    <w:docPart>
      <w:docPartPr>
        <w:name w:val="A0781530B724452EB3BABA8615590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D038D-17C1-4D2D-A179-7EBBE5F83C2F}"/>
      </w:docPartPr>
      <w:docPartBody>
        <w:p w:rsidR="00A85363" w:rsidRDefault="0030178F" w:rsidP="0030178F">
          <w:pPr>
            <w:pStyle w:val="A0781530B724452EB3BABA8615590EDA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4A0BD84C0D7645978FD079B2D1753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616A1-AC37-4CF0-B247-5C215EB48112}"/>
      </w:docPartPr>
      <w:docPartBody>
        <w:p w:rsidR="000C6F57" w:rsidRDefault="0030178F" w:rsidP="0030178F">
          <w:pPr>
            <w:pStyle w:val="4A0BD84C0D7645978FD079B2D1753DE0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174B40A2BCB24CFF914A09BB5FB2D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7C72A-EED4-4584-B08C-135F6DE84E51}"/>
      </w:docPartPr>
      <w:docPartBody>
        <w:p w:rsidR="0028175D" w:rsidRDefault="0030178F" w:rsidP="0030178F">
          <w:pPr>
            <w:pStyle w:val="174B40A2BCB24CFF914A09BB5FB2D3EE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5449-2372-4F4F-A801-C0CD2CECBF55}"/>
      </w:docPartPr>
      <w:docPartBody>
        <w:p w:rsidR="009961A5" w:rsidRDefault="0030178F" w:rsidP="0030178F">
          <w:pPr>
            <w:pStyle w:val="DefaultPlaceholder1082065158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BD38D81661C4420B955FFDA3E34E4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F84A7-CF63-473C-BC86-CCD5E5FFC7C3}"/>
      </w:docPartPr>
      <w:docPartBody>
        <w:p w:rsidR="00190F0F" w:rsidRDefault="0030178F" w:rsidP="0030178F">
          <w:pPr>
            <w:pStyle w:val="BD38D81661C4420B955FFDA3E34E49A9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35A0C10ED8FB457D894FBB4353B07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F7BA9-C700-4594-8ED1-E5992A994586}"/>
      </w:docPartPr>
      <w:docPartBody>
        <w:p w:rsidR="00884782" w:rsidRDefault="0030178F" w:rsidP="0030178F">
          <w:pPr>
            <w:pStyle w:val="35A0C10ED8FB457D894FBB4353B07B8B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307BCB7D34C34734A3C3744775A8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2176A-3DF7-471F-9DB9-E8C73F621CD1}"/>
      </w:docPartPr>
      <w:docPartBody>
        <w:p w:rsidR="00CA6BBF" w:rsidRDefault="0030178F" w:rsidP="0030178F">
          <w:pPr>
            <w:pStyle w:val="307BCB7D34C34734A3C3744775A87A7D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B8CBACEA18AA4AA9BD0BB12033185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3331D-B3B9-4DCC-BB9F-E88823A9E760}"/>
      </w:docPartPr>
      <w:docPartBody>
        <w:p w:rsidR="00CA6BBF" w:rsidRDefault="0030178F" w:rsidP="0030178F">
          <w:pPr>
            <w:pStyle w:val="B8CBACEA18AA4AA9BD0BB12033185867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77FBE775ABAA4C1AB98F2F019A516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47AE7-6352-42A9-9078-12777B06ECE1}"/>
      </w:docPartPr>
      <w:docPartBody>
        <w:p w:rsidR="00D06873" w:rsidRDefault="0030178F" w:rsidP="0030178F">
          <w:pPr>
            <w:pStyle w:val="77FBE775ABAA4C1AB98F2F019A51661B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96F122CAC45F467F99569EF977D28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73C91-5124-445F-838C-72B4B210540C}"/>
      </w:docPartPr>
      <w:docPartBody>
        <w:p w:rsidR="002D303D" w:rsidRDefault="0030178F" w:rsidP="0030178F">
          <w:pPr>
            <w:pStyle w:val="96F122CAC45F467F99569EF977D28EB8"/>
          </w:pPr>
          <w:r w:rsidRPr="00173647">
            <w:rPr>
              <w:rStyle w:val="PlaceholderText"/>
              <w:rFonts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9405BE5D97C34CE6B30CFBC32DA32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2E81F-91AC-4237-8CB5-6A805B0167C1}"/>
      </w:docPartPr>
      <w:docPartBody>
        <w:p w:rsidR="002D303D" w:rsidRDefault="0030178F" w:rsidP="0030178F">
          <w:pPr>
            <w:pStyle w:val="9405BE5D97C34CE6B30CFBC32DA326CC"/>
          </w:pPr>
          <w:r w:rsidRPr="00173647">
            <w:rPr>
              <w:rStyle w:val="PlaceholderText"/>
              <w:rFonts w:cstheme="minorHAnsi"/>
              <w:color w:val="44546A" w:themeColor="text2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1D5F"/>
    <w:rsid w:val="000C6F57"/>
    <w:rsid w:val="000F39E7"/>
    <w:rsid w:val="000F6AF0"/>
    <w:rsid w:val="001630CD"/>
    <w:rsid w:val="00190F0F"/>
    <w:rsid w:val="00207FCC"/>
    <w:rsid w:val="002251B3"/>
    <w:rsid w:val="0028175D"/>
    <w:rsid w:val="002A32BB"/>
    <w:rsid w:val="002A69D8"/>
    <w:rsid w:val="002D303D"/>
    <w:rsid w:val="0030178F"/>
    <w:rsid w:val="00307AC2"/>
    <w:rsid w:val="003C4022"/>
    <w:rsid w:val="00422310"/>
    <w:rsid w:val="00431DA1"/>
    <w:rsid w:val="00512C5E"/>
    <w:rsid w:val="005373EA"/>
    <w:rsid w:val="00553794"/>
    <w:rsid w:val="00617355"/>
    <w:rsid w:val="00651A53"/>
    <w:rsid w:val="00684B8F"/>
    <w:rsid w:val="0075444C"/>
    <w:rsid w:val="007A73AC"/>
    <w:rsid w:val="007C4AD0"/>
    <w:rsid w:val="007D21EA"/>
    <w:rsid w:val="00804860"/>
    <w:rsid w:val="00822149"/>
    <w:rsid w:val="00880E3D"/>
    <w:rsid w:val="00884782"/>
    <w:rsid w:val="008A6ED3"/>
    <w:rsid w:val="008D10AB"/>
    <w:rsid w:val="008E4FF6"/>
    <w:rsid w:val="008F47F6"/>
    <w:rsid w:val="00951A25"/>
    <w:rsid w:val="009961A5"/>
    <w:rsid w:val="009C1731"/>
    <w:rsid w:val="009C65DF"/>
    <w:rsid w:val="009E3F76"/>
    <w:rsid w:val="00A50138"/>
    <w:rsid w:val="00A66925"/>
    <w:rsid w:val="00A678CB"/>
    <w:rsid w:val="00A75154"/>
    <w:rsid w:val="00A85363"/>
    <w:rsid w:val="00AA6A50"/>
    <w:rsid w:val="00AD766D"/>
    <w:rsid w:val="00B3334E"/>
    <w:rsid w:val="00B3626D"/>
    <w:rsid w:val="00B83C74"/>
    <w:rsid w:val="00BC37B6"/>
    <w:rsid w:val="00BD6AFA"/>
    <w:rsid w:val="00C0017B"/>
    <w:rsid w:val="00C1531F"/>
    <w:rsid w:val="00C25514"/>
    <w:rsid w:val="00C7402B"/>
    <w:rsid w:val="00C86345"/>
    <w:rsid w:val="00CA6BBF"/>
    <w:rsid w:val="00CC2433"/>
    <w:rsid w:val="00D06873"/>
    <w:rsid w:val="00D26E8A"/>
    <w:rsid w:val="00D71BF4"/>
    <w:rsid w:val="00DA6B65"/>
    <w:rsid w:val="00DA723D"/>
    <w:rsid w:val="00DD1D5F"/>
    <w:rsid w:val="00E00082"/>
    <w:rsid w:val="00E61970"/>
    <w:rsid w:val="00EA553E"/>
    <w:rsid w:val="00EB30C2"/>
    <w:rsid w:val="00F6784C"/>
    <w:rsid w:val="00F7249F"/>
    <w:rsid w:val="00FA48BF"/>
    <w:rsid w:val="00F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6925"/>
    <w:rPr>
      <w:color w:val="808080"/>
    </w:rPr>
  </w:style>
  <w:style w:type="paragraph" w:customStyle="1" w:styleId="EF40E6797B16471D994718913A532AB217">
    <w:name w:val="EF40E6797B16471D994718913A532AB217"/>
    <w:rsid w:val="00EB3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A50D4864A4532A845CAB8AA28A2E0">
    <w:name w:val="49EA50D4864A4532A845CAB8AA28A2E0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69FF848B234AA2B3B66C6DB755E196">
    <w:name w:val="C969FF848B234AA2B3B66C6DB755E196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781530B724452EB3BABA8615590EDA">
    <w:name w:val="A0781530B724452EB3BABA8615590EDA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BD84C0D7645978FD079B2D1753DE0">
    <w:name w:val="4A0BD84C0D7645978FD079B2D1753DE0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38D81661C4420B955FFDA3E34E49A9">
    <w:name w:val="BD38D81661C4420B955FFDA3E34E49A9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0C10ED8FB457D894FBB4353B07B8B">
    <w:name w:val="35A0C10ED8FB457D894FBB4353B07B8B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FBE775ABAA4C1AB98F2F019A51661B">
    <w:name w:val="77FBE775ABAA4C1AB98F2F019A51661B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7BCB7D34C34734A3C3744775A87A7D">
    <w:name w:val="307BCB7D34C34734A3C3744775A87A7D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BACEA18AA4AA9BD0BB12033185867">
    <w:name w:val="B8CBACEA18AA4AA9BD0BB12033185867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39A7EF20EE4440A46E564361863186">
    <w:name w:val="E339A7EF20EE4440A46E564361863186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40A2BCB24CFF914A09BB5FB2D3EE">
    <w:name w:val="174B40A2BCB24CFF914A09BB5FB2D3EE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8">
    <w:name w:val="DefaultPlaceholder_1082065158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F122CAC45F467F99569EF977D28EB8">
    <w:name w:val="96F122CAC45F467F99569EF977D28EB8"/>
    <w:rsid w:val="0030178F"/>
    <w:pPr>
      <w:spacing w:after="160" w:line="259" w:lineRule="auto"/>
    </w:pPr>
  </w:style>
  <w:style w:type="paragraph" w:customStyle="1" w:styleId="9405BE5D97C34CE6B30CFBC32DA326CC">
    <w:name w:val="9405BE5D97C34CE6B30CFBC32DA326CC"/>
    <w:rsid w:val="0030178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C90A5-5A6A-4E89-BB73-5EE1EC588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Observation Summary Form A-2003 Compatible- 11.3.10</Template>
  <TotalTime>38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Observation Summary-Spokane Public Schools</vt:lpstr>
    </vt:vector>
  </TitlesOfParts>
  <Company>East Valley School District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Observation Summary-Spokane Public Schools</dc:title>
  <dc:creator>BrentP</dc:creator>
  <cp:lastModifiedBy>Tina Statucki</cp:lastModifiedBy>
  <cp:revision>41</cp:revision>
  <cp:lastPrinted>2016-11-21T16:55:00Z</cp:lastPrinted>
  <dcterms:created xsi:type="dcterms:W3CDTF">2022-05-12T17:42:00Z</dcterms:created>
  <dcterms:modified xsi:type="dcterms:W3CDTF">2022-07-26T17:58:00Z</dcterms:modified>
</cp:coreProperties>
</file>